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5EC" w:rsidRPr="009700FB" w:rsidRDefault="002B35EC">
      <w:pPr>
        <w:rPr>
          <w:rFonts w:ascii="Arial" w:hAnsi="Arial" w:cs="Arial"/>
          <w:b/>
          <w:sz w:val="36"/>
          <w:szCs w:val="36"/>
        </w:rPr>
      </w:pPr>
    </w:p>
    <w:p w:rsidR="00E51D16" w:rsidRPr="009700FB" w:rsidRDefault="00E51D16">
      <w:pPr>
        <w:rPr>
          <w:rFonts w:ascii="Arial" w:hAnsi="Arial" w:cs="Arial"/>
          <w:b/>
          <w:sz w:val="36"/>
          <w:szCs w:val="36"/>
        </w:rPr>
      </w:pPr>
    </w:p>
    <w:p w:rsidR="00730AFC" w:rsidRPr="00730AFC" w:rsidRDefault="00730AFC" w:rsidP="00844C29">
      <w:pPr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sz w:val="52"/>
          <w:szCs w:val="52"/>
        </w:rPr>
        <w:t xml:space="preserve">Der Ausländerbeirat </w:t>
      </w:r>
      <w:r w:rsidR="00A94F5D">
        <w:rPr>
          <w:rFonts w:ascii="Arial" w:hAnsi="Arial" w:cs="Arial"/>
          <w:sz w:val="52"/>
          <w:szCs w:val="52"/>
        </w:rPr>
        <w:t>Marburg</w:t>
      </w:r>
      <w:r w:rsidR="00645DF1">
        <w:rPr>
          <w:rFonts w:ascii="Arial" w:hAnsi="Arial" w:cs="Arial"/>
          <w:sz w:val="52"/>
          <w:szCs w:val="52"/>
        </w:rPr>
        <w:t xml:space="preserve"> sucht Praktikant*innen</w:t>
      </w:r>
      <w:r w:rsidRPr="00730AFC">
        <w:rPr>
          <w:rFonts w:ascii="Arial" w:hAnsi="Arial" w:cs="Arial"/>
          <w:sz w:val="52"/>
          <w:szCs w:val="52"/>
        </w:rPr>
        <w:t xml:space="preserve">! </w:t>
      </w:r>
    </w:p>
    <w:p w:rsidR="00730AFC" w:rsidRPr="00730AFC" w:rsidRDefault="00730AFC" w:rsidP="00730A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Zeitraum: </w:t>
      </w:r>
      <w:r w:rsidR="00D64FC6">
        <w:rPr>
          <w:rFonts w:ascii="Arial" w:hAnsi="Arial" w:cs="Arial"/>
          <w:sz w:val="24"/>
          <w:szCs w:val="24"/>
        </w:rPr>
        <w:t xml:space="preserve">ab </w:t>
      </w:r>
      <w:r w:rsidR="001E795B">
        <w:rPr>
          <w:rFonts w:ascii="Arial" w:hAnsi="Arial" w:cs="Arial"/>
          <w:sz w:val="24"/>
          <w:szCs w:val="24"/>
        </w:rPr>
        <w:t>März</w:t>
      </w:r>
      <w:r w:rsidR="00D64FC6">
        <w:rPr>
          <w:rFonts w:ascii="Arial" w:hAnsi="Arial" w:cs="Arial"/>
          <w:sz w:val="24"/>
          <w:szCs w:val="24"/>
        </w:rPr>
        <w:t xml:space="preserve"> 2020</w:t>
      </w:r>
    </w:p>
    <w:p w:rsidR="00730AFC" w:rsidRPr="00730AFC" w:rsidRDefault="00730AFC" w:rsidP="00730AFC">
      <w:pPr>
        <w:rPr>
          <w:rFonts w:ascii="Arial" w:hAnsi="Arial" w:cs="Arial"/>
          <w:sz w:val="24"/>
          <w:szCs w:val="24"/>
        </w:rPr>
      </w:pPr>
      <w:r w:rsidRPr="00730AFC">
        <w:rPr>
          <w:rFonts w:ascii="Arial" w:hAnsi="Arial" w:cs="Arial"/>
          <w:sz w:val="24"/>
          <w:szCs w:val="24"/>
        </w:rPr>
        <w:t xml:space="preserve">Auch Anfragen für </w:t>
      </w:r>
      <w:r>
        <w:rPr>
          <w:rFonts w:ascii="Arial" w:hAnsi="Arial" w:cs="Arial"/>
          <w:sz w:val="24"/>
          <w:szCs w:val="24"/>
        </w:rPr>
        <w:t>danach sind herzlich willkommen.</w:t>
      </w:r>
    </w:p>
    <w:p w:rsidR="00730AFC" w:rsidRDefault="00730AFC" w:rsidP="00730AFC">
      <w:pPr>
        <w:rPr>
          <w:rFonts w:ascii="Arial" w:hAnsi="Arial" w:cs="Arial"/>
          <w:sz w:val="24"/>
          <w:szCs w:val="24"/>
        </w:rPr>
      </w:pPr>
    </w:p>
    <w:p w:rsidR="00730AFC" w:rsidRPr="00730AFC" w:rsidRDefault="00730AFC" w:rsidP="00730AFC">
      <w:pPr>
        <w:rPr>
          <w:rFonts w:ascii="Arial" w:hAnsi="Arial" w:cs="Arial"/>
          <w:sz w:val="24"/>
          <w:szCs w:val="24"/>
        </w:rPr>
      </w:pPr>
      <w:r w:rsidRPr="00730AFC">
        <w:rPr>
          <w:rFonts w:ascii="Arial" w:hAnsi="Arial" w:cs="Arial"/>
          <w:sz w:val="24"/>
          <w:szCs w:val="24"/>
        </w:rPr>
        <w:t>Tätigkeiten:</w:t>
      </w:r>
    </w:p>
    <w:p w:rsidR="00730AFC" w:rsidRPr="00730AFC" w:rsidRDefault="00730AFC" w:rsidP="00730AFC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Ausführung d</w:t>
      </w:r>
      <w:r>
        <w:rPr>
          <w:rFonts w:cs="Arial"/>
          <w:sz w:val="24"/>
          <w:szCs w:val="24"/>
        </w:rPr>
        <w:t>er im Büro anfallenden Arbeiten,</w:t>
      </w:r>
      <w:r w:rsidRPr="00730AFC">
        <w:rPr>
          <w:rFonts w:cs="Arial"/>
          <w:sz w:val="24"/>
          <w:szCs w:val="24"/>
        </w:rPr>
        <w:t xml:space="preserve"> Telefon- und E-Mail-Kommunikation, Öffentlichkeitsarbeit</w:t>
      </w:r>
    </w:p>
    <w:p w:rsidR="00730AFC" w:rsidRPr="00730AFC" w:rsidRDefault="00730AFC" w:rsidP="00730AFC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Recherche für Projekte und Veranstaltungen und deren Berichterstattung</w:t>
      </w:r>
    </w:p>
    <w:p w:rsidR="00730AFC" w:rsidRPr="00730AFC" w:rsidRDefault="00730AFC" w:rsidP="00730AFC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Verfassung von Berichten der Projekte und Protokollierung der öffentlichen Sitzungen</w:t>
      </w:r>
    </w:p>
    <w:p w:rsidR="00730AFC" w:rsidRDefault="00730AFC" w:rsidP="00730AFC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 xml:space="preserve">Mitarbeit bei der Vorbereitung und Organisation der Veranstaltungen und Projekte </w:t>
      </w:r>
    </w:p>
    <w:p w:rsidR="00D64FC6" w:rsidRDefault="00D64FC6" w:rsidP="00730AFC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Mitarbeit bei den Vorbereitungen für die Ausländerbeiratswahlen 2020</w:t>
      </w:r>
      <w:r w:rsidR="001E795B">
        <w:rPr>
          <w:rFonts w:cs="Arial"/>
          <w:sz w:val="24"/>
          <w:szCs w:val="24"/>
        </w:rPr>
        <w:t>/2021</w:t>
      </w:r>
      <w:bookmarkStart w:id="0" w:name="_GoBack"/>
      <w:bookmarkEnd w:id="0"/>
    </w:p>
    <w:p w:rsidR="00730AFC" w:rsidRPr="00730AFC" w:rsidRDefault="00730AFC" w:rsidP="00730AFC">
      <w:pPr>
        <w:pStyle w:val="Listenabsatz"/>
        <w:rPr>
          <w:rFonts w:cs="Arial"/>
          <w:sz w:val="24"/>
          <w:szCs w:val="24"/>
        </w:rPr>
      </w:pPr>
    </w:p>
    <w:p w:rsidR="00730AFC" w:rsidRPr="00730AFC" w:rsidRDefault="00730AFC" w:rsidP="00730AFC">
      <w:pPr>
        <w:rPr>
          <w:rFonts w:ascii="Arial" w:hAnsi="Arial" w:cs="Arial"/>
          <w:sz w:val="24"/>
          <w:szCs w:val="24"/>
        </w:rPr>
      </w:pPr>
      <w:r w:rsidRPr="00730AFC">
        <w:rPr>
          <w:rFonts w:ascii="Arial" w:hAnsi="Arial" w:cs="Arial"/>
          <w:sz w:val="24"/>
          <w:szCs w:val="24"/>
        </w:rPr>
        <w:t>Voraussetzungen:</w:t>
      </w:r>
    </w:p>
    <w:p w:rsidR="00730AFC" w:rsidRDefault="00730AFC" w:rsidP="00730AFC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Einschreibung als Student*in</w:t>
      </w:r>
    </w:p>
    <w:p w:rsidR="00730AFC" w:rsidRDefault="00730AFC" w:rsidP="00E72F9F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Gute Deutschkenntnisse</w:t>
      </w:r>
    </w:p>
    <w:p w:rsidR="00730AFC" w:rsidRDefault="00730AFC" w:rsidP="00E72F9F">
      <w:pPr>
        <w:pStyle w:val="Listenabsatz"/>
        <w:numPr>
          <w:ilvl w:val="0"/>
          <w:numId w:val="7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Interesse an der politischen Arbeit des Ausländerbeirates</w:t>
      </w:r>
    </w:p>
    <w:p w:rsidR="00730AFC" w:rsidRPr="00730AFC" w:rsidRDefault="00730AFC" w:rsidP="00730AFC">
      <w:pPr>
        <w:pStyle w:val="Listenabsatz"/>
        <w:rPr>
          <w:rFonts w:cs="Arial"/>
          <w:sz w:val="24"/>
          <w:szCs w:val="24"/>
        </w:rPr>
      </w:pPr>
    </w:p>
    <w:p w:rsidR="00730AFC" w:rsidRDefault="00730AFC" w:rsidP="00730A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Zeitlicher Rahmen:</w:t>
      </w:r>
    </w:p>
    <w:p w:rsidR="00730AFC" w:rsidRPr="00730AFC" w:rsidRDefault="00730AFC" w:rsidP="00730AFC">
      <w:pPr>
        <w:pStyle w:val="Listenabsatz"/>
        <w:numPr>
          <w:ilvl w:val="0"/>
          <w:numId w:val="8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Maximal 3 Monate</w:t>
      </w:r>
    </w:p>
    <w:p w:rsidR="00730AFC" w:rsidRDefault="00730AFC" w:rsidP="00730AFC">
      <w:pPr>
        <w:pStyle w:val="Listenabsatz"/>
        <w:numPr>
          <w:ilvl w:val="0"/>
          <w:numId w:val="8"/>
        </w:numPr>
        <w:rPr>
          <w:rFonts w:cs="Arial"/>
          <w:sz w:val="24"/>
          <w:szCs w:val="24"/>
        </w:rPr>
      </w:pPr>
      <w:r w:rsidRPr="00730AFC">
        <w:rPr>
          <w:rFonts w:cs="Arial"/>
          <w:sz w:val="24"/>
          <w:szCs w:val="24"/>
        </w:rPr>
        <w:t>im Idealfall semesterbegleitend</w:t>
      </w:r>
    </w:p>
    <w:p w:rsidR="00730AFC" w:rsidRPr="00730AFC" w:rsidRDefault="00730AFC" w:rsidP="00730A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Wenn es ein Pflichtpraktikum ist, geben Sie bitte auch die Stunden an, die Sie leisten müssen.</w:t>
      </w:r>
    </w:p>
    <w:p w:rsidR="002B35EC" w:rsidRPr="009700FB" w:rsidRDefault="00730AFC" w:rsidP="00730AFC">
      <w:pPr>
        <w:rPr>
          <w:rFonts w:ascii="Arial" w:hAnsi="Arial" w:cs="Arial"/>
          <w:sz w:val="24"/>
          <w:szCs w:val="24"/>
        </w:rPr>
      </w:pPr>
      <w:r w:rsidRPr="00730AFC">
        <w:rPr>
          <w:rFonts w:ascii="Arial" w:hAnsi="Arial" w:cs="Arial"/>
          <w:sz w:val="24"/>
          <w:szCs w:val="24"/>
        </w:rPr>
        <w:t>Es kann leider keine Vergütung für das Praktikum erfolgen.</w:t>
      </w:r>
    </w:p>
    <w:p w:rsidR="002B35EC" w:rsidRDefault="002B35EC" w:rsidP="002B35EC">
      <w:pPr>
        <w:spacing w:after="0" w:line="276" w:lineRule="auto"/>
        <w:rPr>
          <w:rFonts w:ascii="Arial" w:hAnsi="Arial" w:cs="Arial"/>
          <w:b/>
        </w:rPr>
      </w:pPr>
    </w:p>
    <w:p w:rsidR="00730AFC" w:rsidRDefault="00730AFC" w:rsidP="00730AFC">
      <w:pPr>
        <w:rPr>
          <w:rFonts w:ascii="Arial" w:hAnsi="Arial" w:cs="Arial"/>
          <w:sz w:val="24"/>
          <w:szCs w:val="24"/>
        </w:rPr>
      </w:pPr>
      <w:r w:rsidRPr="00730AFC">
        <w:rPr>
          <w:rFonts w:ascii="Arial" w:hAnsi="Arial" w:cs="Arial"/>
          <w:sz w:val="24"/>
          <w:szCs w:val="24"/>
        </w:rPr>
        <w:t xml:space="preserve">Bei Interesse </w:t>
      </w:r>
      <w:r>
        <w:rPr>
          <w:rFonts w:ascii="Arial" w:hAnsi="Arial" w:cs="Arial"/>
          <w:sz w:val="24"/>
          <w:szCs w:val="24"/>
        </w:rPr>
        <w:t>schicken Sie eine Bewerbung an:</w:t>
      </w:r>
    </w:p>
    <w:p w:rsidR="00730AFC" w:rsidRPr="00730AFC" w:rsidRDefault="001E795B" w:rsidP="00730AFC">
      <w:pPr>
        <w:rPr>
          <w:rFonts w:ascii="Arial" w:hAnsi="Arial" w:cs="Arial"/>
          <w:sz w:val="24"/>
          <w:szCs w:val="24"/>
        </w:rPr>
      </w:pPr>
      <w:hyperlink r:id="rId8" w:history="1">
        <w:r w:rsidR="00730AFC" w:rsidRPr="00E72064">
          <w:rPr>
            <w:rStyle w:val="Hyperlink"/>
            <w:rFonts w:ascii="Arial" w:hAnsi="Arial" w:cs="Arial"/>
            <w:sz w:val="24"/>
            <w:szCs w:val="24"/>
          </w:rPr>
          <w:t>auslaenderbeirat@marburg-stadt.de</w:t>
        </w:r>
      </w:hyperlink>
      <w:r w:rsidR="00730AFC">
        <w:rPr>
          <w:rFonts w:ascii="Arial" w:hAnsi="Arial" w:cs="Arial"/>
          <w:sz w:val="24"/>
          <w:szCs w:val="24"/>
        </w:rPr>
        <w:t xml:space="preserve"> </w:t>
      </w:r>
    </w:p>
    <w:p w:rsidR="00C5510E" w:rsidRDefault="00C5510E" w:rsidP="002B35EC">
      <w:pPr>
        <w:spacing w:after="0" w:line="276" w:lineRule="auto"/>
        <w:rPr>
          <w:rFonts w:ascii="Arial" w:hAnsi="Arial" w:cs="Arial"/>
          <w:b/>
        </w:rPr>
      </w:pPr>
    </w:p>
    <w:p w:rsidR="00C5510E" w:rsidRPr="009700FB" w:rsidRDefault="00C5510E" w:rsidP="002B35EC">
      <w:pPr>
        <w:spacing w:after="0" w:line="276" w:lineRule="auto"/>
        <w:rPr>
          <w:rFonts w:ascii="Arial" w:hAnsi="Arial" w:cs="Arial"/>
          <w:b/>
        </w:rPr>
      </w:pPr>
    </w:p>
    <w:p w:rsidR="002B35EC" w:rsidRDefault="008C4C5F" w:rsidP="002B35EC">
      <w:pPr>
        <w:spacing w:after="0"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de-DE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posOffset>3999865</wp:posOffset>
            </wp:positionH>
            <wp:positionV relativeFrom="page">
              <wp:posOffset>9746615</wp:posOffset>
            </wp:positionV>
            <wp:extent cx="546735" cy="546735"/>
            <wp:effectExtent l="0" t="0" r="5715" b="5715"/>
            <wp:wrapNone/>
            <wp:docPr id="3" name="Grafik 3" descr="B:\Auslaenderbeirat\01 Öffentlichkeitsarbeit\qrcode homep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:\Auslaenderbeirat\01 Öffentlichkeitsarbeit\qrcode homepag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B35EC" w:rsidSect="00844C29">
      <w:headerReference w:type="default" r:id="rId10"/>
      <w:pgSz w:w="11906" w:h="16838"/>
      <w:pgMar w:top="1417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0A5B" w:rsidRDefault="00880A5B" w:rsidP="00880A5B">
      <w:pPr>
        <w:spacing w:after="0" w:line="240" w:lineRule="auto"/>
      </w:pPr>
      <w:r>
        <w:separator/>
      </w:r>
    </w:p>
  </w:endnote>
  <w:endnote w:type="continuationSeparator" w:id="0">
    <w:p w:rsidR="00880A5B" w:rsidRDefault="00880A5B" w:rsidP="00880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0A5B" w:rsidRDefault="00880A5B" w:rsidP="00880A5B">
      <w:pPr>
        <w:spacing w:after="0" w:line="240" w:lineRule="auto"/>
      </w:pPr>
      <w:r>
        <w:separator/>
      </w:r>
    </w:p>
  </w:footnote>
  <w:footnote w:type="continuationSeparator" w:id="0">
    <w:p w:rsidR="00880A5B" w:rsidRDefault="00880A5B" w:rsidP="00880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0A5B" w:rsidRDefault="00880A5B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2000"/>
          <wp:effectExtent l="0" t="0" r="3175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uslaenderbeirat_CorporateDesignVorlage_V1_K2_MIS_140320192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595FE7"/>
    <w:multiLevelType w:val="hybridMultilevel"/>
    <w:tmpl w:val="F05CC1E0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7C4214"/>
    <w:multiLevelType w:val="hybridMultilevel"/>
    <w:tmpl w:val="970E8586"/>
    <w:lvl w:ilvl="0" w:tplc="071ABD86">
      <w:start w:val="1"/>
      <w:numFmt w:val="bullet"/>
      <w:lvlText w:val="o"/>
      <w:lvlJc w:val="left"/>
      <w:pPr>
        <w:ind w:left="284" w:hanging="284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1D4B84"/>
    <w:multiLevelType w:val="hybridMultilevel"/>
    <w:tmpl w:val="D878FE78"/>
    <w:lvl w:ilvl="0" w:tplc="0407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E460CF"/>
    <w:multiLevelType w:val="multilevel"/>
    <w:tmpl w:val="3E7EE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F757F9"/>
    <w:multiLevelType w:val="hybridMultilevel"/>
    <w:tmpl w:val="5BDA2B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11179"/>
    <w:multiLevelType w:val="multilevel"/>
    <w:tmpl w:val="FE7C9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F2753F"/>
    <w:multiLevelType w:val="hybridMultilevel"/>
    <w:tmpl w:val="9FE818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532EC1"/>
    <w:multiLevelType w:val="multilevel"/>
    <w:tmpl w:val="C1A0B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0A5B"/>
    <w:rsid w:val="000E566B"/>
    <w:rsid w:val="001E795B"/>
    <w:rsid w:val="002B35EC"/>
    <w:rsid w:val="002E13D3"/>
    <w:rsid w:val="004F2AEA"/>
    <w:rsid w:val="00645DF1"/>
    <w:rsid w:val="007263CC"/>
    <w:rsid w:val="00730AFC"/>
    <w:rsid w:val="007451C0"/>
    <w:rsid w:val="00844C29"/>
    <w:rsid w:val="00880A5B"/>
    <w:rsid w:val="008A4922"/>
    <w:rsid w:val="008C4C5F"/>
    <w:rsid w:val="009215EF"/>
    <w:rsid w:val="009700FB"/>
    <w:rsid w:val="009E7840"/>
    <w:rsid w:val="00A4025C"/>
    <w:rsid w:val="00A94F5D"/>
    <w:rsid w:val="00B769B2"/>
    <w:rsid w:val="00C5510E"/>
    <w:rsid w:val="00D12CBA"/>
    <w:rsid w:val="00D64FC6"/>
    <w:rsid w:val="00D7551D"/>
    <w:rsid w:val="00E51D16"/>
    <w:rsid w:val="00E53B33"/>
    <w:rsid w:val="00F72CB1"/>
    <w:rsid w:val="00FE1DB6"/>
    <w:rsid w:val="00FF1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D4E2285"/>
  <w15:chartTrackingRefBased/>
  <w15:docId w15:val="{A6043457-EC08-4A4C-AEE9-498DB61AC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0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0A5B"/>
  </w:style>
  <w:style w:type="paragraph" w:styleId="Fuzeile">
    <w:name w:val="footer"/>
    <w:basedOn w:val="Standard"/>
    <w:link w:val="FuzeileZchn"/>
    <w:uiPriority w:val="99"/>
    <w:unhideWhenUsed/>
    <w:rsid w:val="00880A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0A5B"/>
  </w:style>
  <w:style w:type="paragraph" w:customStyle="1" w:styleId="EinfAbs">
    <w:name w:val="[Einf. Abs.]"/>
    <w:basedOn w:val="Standard"/>
    <w:uiPriority w:val="99"/>
    <w:rsid w:val="00880A5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styleId="Listenabsatz">
    <w:name w:val="List Paragraph"/>
    <w:basedOn w:val="Standard"/>
    <w:uiPriority w:val="34"/>
    <w:qFormat/>
    <w:rsid w:val="00D12CBA"/>
    <w:pPr>
      <w:spacing w:after="200" w:line="240" w:lineRule="auto"/>
      <w:ind w:left="720"/>
      <w:contextualSpacing/>
    </w:pPr>
    <w:rPr>
      <w:rFonts w:ascii="Arial" w:hAnsi="Arial"/>
      <w:lang w:bidi="ar-EG"/>
    </w:rPr>
  </w:style>
  <w:style w:type="paragraph" w:styleId="KeinLeerraum">
    <w:name w:val="No Spacing"/>
    <w:uiPriority w:val="1"/>
    <w:qFormat/>
    <w:rsid w:val="002B35EC"/>
    <w:pPr>
      <w:spacing w:after="0" w:line="240" w:lineRule="auto"/>
    </w:pPr>
    <w:rPr>
      <w:rFonts w:ascii="Arial" w:hAnsi="Arial"/>
    </w:rPr>
  </w:style>
  <w:style w:type="character" w:styleId="Platzhaltertext">
    <w:name w:val="Placeholder Text"/>
    <w:basedOn w:val="Absatz-Standardschriftart"/>
    <w:uiPriority w:val="99"/>
    <w:semiHidden/>
    <w:rsid w:val="002E13D3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FE1DB6"/>
    <w:rPr>
      <w:color w:val="0563C1" w:themeColor="hyperlink"/>
      <w:u w:val="single"/>
    </w:rPr>
  </w:style>
  <w:style w:type="paragraph" w:customStyle="1" w:styleId="western">
    <w:name w:val="western"/>
    <w:basedOn w:val="Standard"/>
    <w:rsid w:val="00730AFC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45D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45D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66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3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10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77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78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04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643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43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87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38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440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uslaenderbeirat@marburg-stadt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07EAA-BBB3-42C4-AAFF-3A95B3989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61212768</Template>
  <TotalTime>0</TotalTime>
  <Pages>1</Pages>
  <Words>143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Birkenfeld - GOLDfisch ART</dc:creator>
  <cp:keywords/>
  <dc:description/>
  <cp:lastModifiedBy>Mahler, Maria</cp:lastModifiedBy>
  <cp:revision>6</cp:revision>
  <cp:lastPrinted>2019-06-12T11:22:00Z</cp:lastPrinted>
  <dcterms:created xsi:type="dcterms:W3CDTF">2019-06-11T12:55:00Z</dcterms:created>
  <dcterms:modified xsi:type="dcterms:W3CDTF">2019-12-12T08:27:00Z</dcterms:modified>
</cp:coreProperties>
</file>