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ED70B" w14:textId="77777777" w:rsidR="00FF699D" w:rsidRPr="00FF699D" w:rsidRDefault="00FF699D" w:rsidP="00B02F26">
      <w:pPr>
        <w:pStyle w:val="Titelblatt"/>
        <w:rPr>
          <w:b/>
        </w:rPr>
      </w:pPr>
    </w:p>
    <w:p w14:paraId="396C6E07" w14:textId="3A2E1DF0" w:rsidR="00FF699D" w:rsidRPr="00FF699D" w:rsidRDefault="00FF699D" w:rsidP="00FF699D">
      <w:pPr>
        <w:pStyle w:val="Header"/>
        <w:jc w:val="center"/>
        <w:rPr>
          <w:b/>
        </w:rPr>
      </w:pPr>
      <w:r w:rsidRPr="00FF699D">
        <w:rPr>
          <w:b/>
        </w:rPr>
        <w:t>Logo der Philipps-Universität Marburg</w:t>
      </w:r>
      <w:r w:rsidR="008E2730">
        <w:rPr>
          <w:b/>
        </w:rPr>
        <w:t xml:space="preserve"> </w:t>
      </w:r>
      <w:r w:rsidR="008E2730" w:rsidRPr="00040ECA">
        <w:rPr>
          <w:b/>
          <w:i/>
          <w:iCs/>
        </w:rPr>
        <w:t>[bitte</w:t>
      </w:r>
      <w:r w:rsidR="008E2730">
        <w:rPr>
          <w:b/>
          <w:i/>
          <w:iCs/>
        </w:rPr>
        <w:t xml:space="preserve"> aktuelles Logo einfügen</w:t>
      </w:r>
      <w:r w:rsidR="008E2730" w:rsidRPr="00040ECA">
        <w:rPr>
          <w:b/>
          <w:i/>
          <w:iCs/>
        </w:rPr>
        <w:t>]</w:t>
      </w:r>
    </w:p>
    <w:p w14:paraId="0FC5E2C1" w14:textId="77777777" w:rsidR="00FF699D" w:rsidRDefault="00FF699D" w:rsidP="00FF699D">
      <w:pPr>
        <w:pStyle w:val="Titelblatt"/>
      </w:pPr>
    </w:p>
    <w:p w14:paraId="3598C248" w14:textId="1B919D6E" w:rsidR="00FF699D" w:rsidRDefault="00FF699D" w:rsidP="00FF699D">
      <w:pPr>
        <w:pStyle w:val="Titelblatt"/>
      </w:pPr>
    </w:p>
    <w:p w14:paraId="3C513836" w14:textId="3245E52E" w:rsidR="0044359E" w:rsidRDefault="0044359E" w:rsidP="00FF699D">
      <w:pPr>
        <w:pStyle w:val="Titelblatt"/>
      </w:pPr>
    </w:p>
    <w:p w14:paraId="3E75EC07" w14:textId="77777777" w:rsidR="0044359E" w:rsidRDefault="0044359E" w:rsidP="00FF699D">
      <w:pPr>
        <w:pStyle w:val="Titelblatt"/>
      </w:pPr>
    </w:p>
    <w:p w14:paraId="40621887" w14:textId="77777777" w:rsidR="00FF699D" w:rsidRDefault="00FF699D" w:rsidP="00B02F26">
      <w:pPr>
        <w:pStyle w:val="Titelblatt"/>
      </w:pPr>
    </w:p>
    <w:p w14:paraId="0E53BAC1" w14:textId="77777777" w:rsidR="00FF699D" w:rsidRDefault="00FF699D" w:rsidP="00B02F26">
      <w:pPr>
        <w:pStyle w:val="Titelblatt"/>
      </w:pPr>
    </w:p>
    <w:p w14:paraId="3D302B12" w14:textId="77777777" w:rsidR="00FF699D" w:rsidRDefault="00FF699D" w:rsidP="00B02F26">
      <w:pPr>
        <w:pStyle w:val="Titelblatt"/>
      </w:pPr>
    </w:p>
    <w:p w14:paraId="7BF12AC6" w14:textId="6129C720" w:rsidR="00B02F26" w:rsidRPr="00FF699D" w:rsidRDefault="00FF699D" w:rsidP="00B02F26">
      <w:pPr>
        <w:pStyle w:val="Titelblatt"/>
        <w:rPr>
          <w:b/>
        </w:rPr>
      </w:pPr>
      <w:r w:rsidRPr="00FF699D">
        <w:rPr>
          <w:b/>
        </w:rPr>
        <w:t>B</w:t>
      </w:r>
      <w:r w:rsidR="00B02F26" w:rsidRPr="00FF699D">
        <w:rPr>
          <w:b/>
        </w:rPr>
        <w:t xml:space="preserve">achelorarbeit/Masterarbeit </w:t>
      </w:r>
      <w:r w:rsidR="007526A0" w:rsidRPr="00040ECA">
        <w:rPr>
          <w:b/>
          <w:i/>
          <w:iCs/>
        </w:rPr>
        <w:t>[</w:t>
      </w:r>
      <w:r w:rsidR="00B02F26" w:rsidRPr="00040ECA">
        <w:rPr>
          <w:b/>
          <w:i/>
          <w:iCs/>
        </w:rPr>
        <w:t>bitte anpassen</w:t>
      </w:r>
      <w:r w:rsidR="00040ECA" w:rsidRPr="00040ECA">
        <w:rPr>
          <w:b/>
          <w:i/>
          <w:iCs/>
        </w:rPr>
        <w:t>]</w:t>
      </w:r>
    </w:p>
    <w:p w14:paraId="6E02FAF1" w14:textId="77777777" w:rsidR="00B02F26" w:rsidRDefault="00B02F26" w:rsidP="00B02F26">
      <w:pPr>
        <w:pStyle w:val="Titelblatt"/>
      </w:pPr>
    </w:p>
    <w:p w14:paraId="0361EA10" w14:textId="2C2B1B89" w:rsidR="00B02F26" w:rsidRDefault="00B02F26" w:rsidP="00B02F26">
      <w:pPr>
        <w:pStyle w:val="Titelblatt"/>
      </w:pPr>
      <w:r>
        <w:t xml:space="preserve">zur Erlangung des Grades eines </w:t>
      </w:r>
      <w:r w:rsidR="00ED390A">
        <w:t>Bachelor/</w:t>
      </w:r>
      <w:r>
        <w:t xml:space="preserve">Master </w:t>
      </w:r>
      <w:proofErr w:type="spellStart"/>
      <w:r>
        <w:t>of</w:t>
      </w:r>
      <w:proofErr w:type="spellEnd"/>
      <w:r>
        <w:t xml:space="preserve"> Science in Betriebswirtschaftslehre </w:t>
      </w:r>
      <w:r w:rsidR="007526A0" w:rsidRPr="00040ECA">
        <w:rPr>
          <w:i/>
          <w:iCs/>
        </w:rPr>
        <w:t>[</w:t>
      </w:r>
      <w:r w:rsidRPr="00ED390A">
        <w:rPr>
          <w:i/>
        </w:rPr>
        <w:t>bitte anpassen</w:t>
      </w:r>
      <w:r w:rsidR="007526A0" w:rsidRPr="00040ECA">
        <w:rPr>
          <w:i/>
          <w:iCs/>
        </w:rPr>
        <w:t>]</w:t>
      </w:r>
    </w:p>
    <w:p w14:paraId="5E5D1AB0" w14:textId="77777777" w:rsidR="00B02F26" w:rsidRDefault="00B02F26" w:rsidP="00B02F26">
      <w:pPr>
        <w:pStyle w:val="Titelblatt"/>
      </w:pPr>
    </w:p>
    <w:p w14:paraId="34D5B897" w14:textId="77777777" w:rsidR="000C0EB0" w:rsidRDefault="00B02F26" w:rsidP="00B02F26">
      <w:pPr>
        <w:pStyle w:val="Titelblatt"/>
      </w:pPr>
      <w:r>
        <w:t>über das Thema</w:t>
      </w:r>
    </w:p>
    <w:p w14:paraId="06174CDB" w14:textId="77777777" w:rsidR="00B02F26" w:rsidRDefault="00B02F26" w:rsidP="00B02F26">
      <w:pPr>
        <w:pStyle w:val="Titelblatt"/>
      </w:pPr>
    </w:p>
    <w:p w14:paraId="46EC126C" w14:textId="77777777" w:rsidR="00B02F26" w:rsidRDefault="00B02F26" w:rsidP="00B02F26">
      <w:pPr>
        <w:pStyle w:val="Titelblatt"/>
      </w:pPr>
    </w:p>
    <w:p w14:paraId="698BA128" w14:textId="77777777" w:rsidR="00B02F26" w:rsidRPr="00B02F26" w:rsidRDefault="00B02F26" w:rsidP="00B02F26">
      <w:pPr>
        <w:pStyle w:val="Titelblatt"/>
        <w:rPr>
          <w:b/>
          <w:sz w:val="36"/>
          <w:szCs w:val="36"/>
        </w:rPr>
      </w:pPr>
      <w:r w:rsidRPr="00B02F26">
        <w:rPr>
          <w:b/>
          <w:sz w:val="36"/>
          <w:szCs w:val="36"/>
        </w:rPr>
        <w:t>Titel der Arbeit</w:t>
      </w:r>
    </w:p>
    <w:p w14:paraId="2CB27943" w14:textId="77777777" w:rsidR="00B02F26" w:rsidRDefault="00B02F26" w:rsidP="00B02F26">
      <w:pPr>
        <w:pStyle w:val="Titelblatt"/>
      </w:pPr>
    </w:p>
    <w:p w14:paraId="55E2D13C" w14:textId="77777777" w:rsidR="006F4D1C" w:rsidRDefault="006F4D1C" w:rsidP="003F0C23">
      <w:pPr>
        <w:pStyle w:val="Titelblatt"/>
      </w:pPr>
    </w:p>
    <w:p w14:paraId="7981D917" w14:textId="77777777" w:rsidR="000C0EB0" w:rsidRDefault="000C0EB0" w:rsidP="003F0C23">
      <w:pPr>
        <w:pStyle w:val="Titelblatt"/>
      </w:pPr>
      <w:r>
        <w:t xml:space="preserve">eingereicht </w:t>
      </w:r>
      <w:r w:rsidR="00BD70B7">
        <w:t>am</w:t>
      </w:r>
    </w:p>
    <w:p w14:paraId="05722F96" w14:textId="77777777" w:rsidR="0063615D" w:rsidRDefault="0063615D" w:rsidP="00ED390A">
      <w:pPr>
        <w:pStyle w:val="Titelblatt"/>
        <w:jc w:val="both"/>
      </w:pPr>
    </w:p>
    <w:p w14:paraId="08983415" w14:textId="77777777" w:rsidR="00BD70B7" w:rsidRPr="00ED390A" w:rsidRDefault="00BD70B7" w:rsidP="00BD70B7">
      <w:pPr>
        <w:pStyle w:val="Titelblattfett"/>
        <w:rPr>
          <w:b w:val="0"/>
        </w:rPr>
      </w:pPr>
      <w:r w:rsidRPr="00ED390A">
        <w:rPr>
          <w:b w:val="0"/>
        </w:rPr>
        <w:t>Fachbereich Wirtschaftswissenschaften</w:t>
      </w:r>
    </w:p>
    <w:p w14:paraId="5212D202" w14:textId="77777777" w:rsidR="00BD70B7" w:rsidRPr="00ED390A" w:rsidRDefault="00BD70B7" w:rsidP="00ED390A">
      <w:pPr>
        <w:pStyle w:val="Titelblattfett"/>
        <w:rPr>
          <w:b w:val="0"/>
          <w:sz w:val="20"/>
        </w:rPr>
      </w:pPr>
      <w:r w:rsidRPr="00ED390A">
        <w:rPr>
          <w:b w:val="0"/>
        </w:rPr>
        <w:t>der Philipps-Universität Marburg</w:t>
      </w:r>
    </w:p>
    <w:p w14:paraId="44465802" w14:textId="77777777" w:rsidR="00850E8D" w:rsidRDefault="00BD70B7" w:rsidP="00BE7B5A">
      <w:pPr>
        <w:pStyle w:val="Titelblatt"/>
      </w:pPr>
      <w:r w:rsidRPr="00ED390A">
        <w:t xml:space="preserve">bei </w:t>
      </w:r>
      <w:r w:rsidR="007526A0" w:rsidRPr="00BE7B5A">
        <w:rPr>
          <w:bCs/>
        </w:rPr>
        <w:t>der Arbeitsgruppe für Allgemeine BWL, insbesondere</w:t>
      </w:r>
      <w:r w:rsidR="007526A0">
        <w:rPr>
          <w:b/>
        </w:rPr>
        <w:t xml:space="preserve"> </w:t>
      </w:r>
      <w:r w:rsidRPr="00ED390A">
        <w:t xml:space="preserve">Wissensmanagement </w:t>
      </w:r>
    </w:p>
    <w:p w14:paraId="4DB46DB3" w14:textId="6A75CD00" w:rsidR="0063615D" w:rsidRPr="00ED390A" w:rsidRDefault="00BD70B7" w:rsidP="00BE7B5A">
      <w:pPr>
        <w:pStyle w:val="Titelblatt"/>
        <w:rPr>
          <w:b/>
        </w:rPr>
      </w:pPr>
      <w:r w:rsidRPr="00ED390A">
        <w:t>und Personalführung</w:t>
      </w:r>
    </w:p>
    <w:p w14:paraId="1DE146B1" w14:textId="77777777" w:rsidR="001B0ABE" w:rsidRDefault="001B0ABE" w:rsidP="003F0C23">
      <w:pPr>
        <w:pStyle w:val="Titelblatt"/>
      </w:pPr>
    </w:p>
    <w:p w14:paraId="6661C5E5" w14:textId="11359515" w:rsidR="001B0ABE" w:rsidRDefault="001B0ABE" w:rsidP="00ED390A">
      <w:pPr>
        <w:pStyle w:val="Titelblatt"/>
        <w:jc w:val="both"/>
      </w:pPr>
    </w:p>
    <w:p w14:paraId="4FA4FE73" w14:textId="01487CA7" w:rsidR="0044359E" w:rsidRDefault="0044359E" w:rsidP="00ED390A">
      <w:pPr>
        <w:pStyle w:val="Titelblatt"/>
        <w:jc w:val="both"/>
      </w:pPr>
    </w:p>
    <w:p w14:paraId="788E4358" w14:textId="04BA7305" w:rsidR="0044359E" w:rsidRDefault="0044359E" w:rsidP="00ED390A">
      <w:pPr>
        <w:pStyle w:val="Titelblatt"/>
        <w:jc w:val="both"/>
      </w:pPr>
    </w:p>
    <w:p w14:paraId="7FDB3797" w14:textId="17F0A594" w:rsidR="0044359E" w:rsidRDefault="0044359E" w:rsidP="00ED390A">
      <w:pPr>
        <w:pStyle w:val="Titelblatt"/>
        <w:jc w:val="both"/>
      </w:pPr>
    </w:p>
    <w:p w14:paraId="060CCCDA" w14:textId="77777777" w:rsidR="0044359E" w:rsidRDefault="0044359E" w:rsidP="00ED390A">
      <w:pPr>
        <w:pStyle w:val="Titelblatt"/>
        <w:jc w:val="both"/>
      </w:pPr>
    </w:p>
    <w:p w14:paraId="4FF1DAFA" w14:textId="77777777" w:rsidR="001B0ABE" w:rsidRDefault="001B0ABE" w:rsidP="003F0C23">
      <w:pPr>
        <w:pStyle w:val="Titelblatt"/>
      </w:pPr>
    </w:p>
    <w:p w14:paraId="0C6A7B2C" w14:textId="77777777" w:rsidR="001B0ABE" w:rsidRDefault="001B0ABE" w:rsidP="003F0C23">
      <w:pPr>
        <w:pStyle w:val="Titelblatt"/>
      </w:pPr>
    </w:p>
    <w:p w14:paraId="6C03EBFF" w14:textId="77777777" w:rsidR="0063615D" w:rsidRPr="0063615D" w:rsidRDefault="00ED390A" w:rsidP="001B0ABE">
      <w:pPr>
        <w:spacing w:line="240" w:lineRule="auto"/>
      </w:pPr>
      <w:r>
        <w:t xml:space="preserve">Ort und </w:t>
      </w:r>
      <w:r w:rsidR="0063615D">
        <w:t xml:space="preserve">Abgabedatum: </w:t>
      </w:r>
      <w:r w:rsidR="009B288C">
        <w:fldChar w:fldCharType="begin"/>
      </w:r>
      <w:r w:rsidR="0063615D">
        <w:instrText xml:space="preserve"> QUOTE  \@ "d. MMMM yyyy"  \* MERGEFORMAT </w:instrText>
      </w:r>
      <w:r w:rsidR="009B288C">
        <w:fldChar w:fldCharType="end"/>
      </w:r>
      <w:r w:rsidR="004A2493" w:rsidRPr="0063615D">
        <w:t xml:space="preserve"> </w:t>
      </w:r>
      <w:bookmarkStart w:id="0" w:name="Text1"/>
      <w:r w:rsidR="009B288C">
        <w:fldChar w:fldCharType="begin">
          <w:ffData>
            <w:name w:val="Text1"/>
            <w:enabled/>
            <w:calcOnExit w:val="0"/>
            <w:textInput>
              <w:type w:val="date"/>
            </w:textInput>
          </w:ffData>
        </w:fldChar>
      </w:r>
      <w:r w:rsidR="00FC14AF">
        <w:instrText xml:space="preserve"> FORMTEXT </w:instrText>
      </w:r>
      <w:r w:rsidR="009B288C">
        <w:fldChar w:fldCharType="separate"/>
      </w:r>
      <w:r w:rsidR="00FC14AF">
        <w:rPr>
          <w:noProof/>
        </w:rPr>
        <w:t> </w:t>
      </w:r>
      <w:r w:rsidR="00FC14AF">
        <w:rPr>
          <w:noProof/>
        </w:rPr>
        <w:t> </w:t>
      </w:r>
      <w:r w:rsidR="00FC14AF">
        <w:rPr>
          <w:noProof/>
        </w:rPr>
        <w:t> </w:t>
      </w:r>
      <w:r w:rsidR="00FC14AF">
        <w:rPr>
          <w:noProof/>
        </w:rPr>
        <w:t> </w:t>
      </w:r>
      <w:r w:rsidR="00FC14AF">
        <w:rPr>
          <w:noProof/>
        </w:rPr>
        <w:t> </w:t>
      </w:r>
      <w:r w:rsidR="009B288C">
        <w:fldChar w:fldCharType="end"/>
      </w:r>
      <w:bookmarkEnd w:id="0"/>
    </w:p>
    <w:p w14:paraId="6D818B7F" w14:textId="77777777" w:rsidR="001B0ABE" w:rsidRDefault="001B0ABE" w:rsidP="001B0ABE">
      <w:pPr>
        <w:spacing w:line="240" w:lineRule="auto"/>
      </w:pPr>
    </w:p>
    <w:p w14:paraId="1DD17CB4" w14:textId="77777777" w:rsidR="0063615D" w:rsidRPr="0063615D" w:rsidRDefault="0063615D" w:rsidP="001B0ABE">
      <w:pPr>
        <w:spacing w:line="240" w:lineRule="auto"/>
      </w:pPr>
      <w:r w:rsidRPr="0063615D">
        <w:t xml:space="preserve">Eingereicht von: </w:t>
      </w:r>
      <w:bookmarkStart w:id="1" w:name="Text2"/>
      <w:r w:rsidR="009B288C">
        <w:fldChar w:fldCharType="begin">
          <w:ffData>
            <w:name w:val="Text2"/>
            <w:enabled/>
            <w:calcOnExit w:val="0"/>
            <w:textInput/>
          </w:ffData>
        </w:fldChar>
      </w:r>
      <w:r w:rsidR="00567F19">
        <w:instrText xml:space="preserve"> FORMTEXT </w:instrText>
      </w:r>
      <w:r w:rsidR="009B288C">
        <w:fldChar w:fldCharType="separate"/>
      </w:r>
      <w:r w:rsidR="00567F19">
        <w:rPr>
          <w:noProof/>
        </w:rPr>
        <w:t> </w:t>
      </w:r>
      <w:r w:rsidR="00567F19">
        <w:rPr>
          <w:noProof/>
        </w:rPr>
        <w:t> </w:t>
      </w:r>
      <w:r w:rsidR="00567F19">
        <w:rPr>
          <w:noProof/>
        </w:rPr>
        <w:t> </w:t>
      </w:r>
      <w:r w:rsidR="00567F19">
        <w:rPr>
          <w:noProof/>
        </w:rPr>
        <w:t> </w:t>
      </w:r>
      <w:r w:rsidR="00567F19">
        <w:rPr>
          <w:noProof/>
        </w:rPr>
        <w:t> </w:t>
      </w:r>
      <w:r w:rsidR="009B288C">
        <w:fldChar w:fldCharType="end"/>
      </w:r>
      <w:bookmarkEnd w:id="1"/>
      <w:r w:rsidR="00ED390A">
        <w:t xml:space="preserve"> (</w:t>
      </w:r>
      <w:r w:rsidR="00ED390A" w:rsidRPr="00ED390A">
        <w:rPr>
          <w:i/>
        </w:rPr>
        <w:t>Vorname, Name</w:t>
      </w:r>
      <w:r w:rsidR="00ED390A">
        <w:t xml:space="preserve"> - </w:t>
      </w:r>
      <w:r w:rsidR="00ED390A" w:rsidRPr="00ED390A">
        <w:rPr>
          <w:i/>
        </w:rPr>
        <w:t>bitte eintragen</w:t>
      </w:r>
      <w:r w:rsidR="00ED390A">
        <w:rPr>
          <w:i/>
        </w:rPr>
        <w:t xml:space="preserve"> im Feld</w:t>
      </w:r>
      <w:r w:rsidR="00ED390A">
        <w:t>)</w:t>
      </w:r>
    </w:p>
    <w:p w14:paraId="08A9B8B8" w14:textId="77777777" w:rsidR="00ED390A" w:rsidRDefault="00ED390A" w:rsidP="00ED390A">
      <w:pPr>
        <w:spacing w:line="240" w:lineRule="auto"/>
      </w:pPr>
    </w:p>
    <w:p w14:paraId="72202E94" w14:textId="77777777" w:rsidR="00ED390A" w:rsidRDefault="00ED390A" w:rsidP="00ED390A">
      <w:pPr>
        <w:spacing w:line="240" w:lineRule="auto"/>
      </w:pPr>
      <w:r w:rsidRPr="0058001F">
        <w:t xml:space="preserve">Matrikelnummer: </w:t>
      </w:r>
      <w:bookmarkStart w:id="2" w:name="_Hlk190963104"/>
      <w:r w:rsidRPr="0058001F">
        <w:fldChar w:fldCharType="begin">
          <w:ffData>
            <w:name w:val="Text7"/>
            <w:enabled/>
            <w:calcOnExit w:val="0"/>
            <w:textInput/>
          </w:ffData>
        </w:fldChar>
      </w:r>
      <w:bookmarkStart w:id="3" w:name="Text7"/>
      <w:r w:rsidRPr="0058001F">
        <w:instrText xml:space="preserve"> FORMTEXT </w:instrText>
      </w:r>
      <w:r w:rsidRPr="0058001F">
        <w:fldChar w:fldCharType="separate"/>
      </w:r>
      <w:r w:rsidRPr="0058001F">
        <w:t> </w:t>
      </w:r>
      <w:r w:rsidRPr="0058001F">
        <w:t> </w:t>
      </w:r>
      <w:r w:rsidRPr="0058001F">
        <w:t> </w:t>
      </w:r>
      <w:r w:rsidRPr="0058001F">
        <w:t> </w:t>
      </w:r>
      <w:r w:rsidRPr="0058001F">
        <w:t> </w:t>
      </w:r>
      <w:r w:rsidRPr="0058001F">
        <w:fldChar w:fldCharType="end"/>
      </w:r>
      <w:bookmarkEnd w:id="2"/>
      <w:bookmarkEnd w:id="3"/>
    </w:p>
    <w:p w14:paraId="57A7C565" w14:textId="77777777" w:rsidR="00ED390A" w:rsidRDefault="00ED390A" w:rsidP="001B0ABE">
      <w:pPr>
        <w:spacing w:line="240" w:lineRule="auto"/>
      </w:pPr>
    </w:p>
    <w:p w14:paraId="5A4CA79B" w14:textId="77777777" w:rsidR="00567F19" w:rsidRDefault="00567F19" w:rsidP="001B0ABE">
      <w:pPr>
        <w:spacing w:line="240" w:lineRule="auto"/>
      </w:pPr>
      <w:r>
        <w:t xml:space="preserve">Adresse: </w:t>
      </w:r>
      <w:r w:rsidR="009B288C">
        <w:fldChar w:fldCharType="begin">
          <w:ffData>
            <w:name w:val="Text3"/>
            <w:enabled/>
            <w:calcOnExit w:val="0"/>
            <w:textInput/>
          </w:ffData>
        </w:fldChar>
      </w:r>
      <w:bookmarkStart w:id="4" w:name="Text3"/>
      <w:r>
        <w:instrText xml:space="preserve"> FORMTEXT </w:instrText>
      </w:r>
      <w:r w:rsidR="009B288C">
        <w:fldChar w:fldCharType="separate"/>
      </w:r>
      <w:r>
        <w:rPr>
          <w:noProof/>
        </w:rPr>
        <w:t> </w:t>
      </w:r>
      <w:r>
        <w:rPr>
          <w:noProof/>
        </w:rPr>
        <w:t> </w:t>
      </w:r>
      <w:r>
        <w:rPr>
          <w:noProof/>
        </w:rPr>
        <w:t> </w:t>
      </w:r>
      <w:r>
        <w:rPr>
          <w:noProof/>
        </w:rPr>
        <w:t> </w:t>
      </w:r>
      <w:r>
        <w:rPr>
          <w:noProof/>
        </w:rPr>
        <w:t> </w:t>
      </w:r>
      <w:r w:rsidR="009B288C">
        <w:fldChar w:fldCharType="end"/>
      </w:r>
      <w:bookmarkEnd w:id="4"/>
    </w:p>
    <w:p w14:paraId="49C6BF13" w14:textId="77777777" w:rsidR="00ED390A" w:rsidRDefault="00ED390A" w:rsidP="001B0ABE">
      <w:pPr>
        <w:spacing w:line="240" w:lineRule="auto"/>
      </w:pPr>
    </w:p>
    <w:p w14:paraId="689D069B" w14:textId="61840608" w:rsidR="00567F19" w:rsidRDefault="00567F19" w:rsidP="001B0ABE">
      <w:pPr>
        <w:spacing w:line="240" w:lineRule="auto"/>
      </w:pPr>
      <w:r>
        <w:t xml:space="preserve">E-Mail: </w:t>
      </w:r>
      <w:r w:rsidR="009B288C">
        <w:fldChar w:fldCharType="begin">
          <w:ffData>
            <w:name w:val="Text6"/>
            <w:enabled/>
            <w:calcOnExit w:val="0"/>
            <w:textInput/>
          </w:ffData>
        </w:fldChar>
      </w:r>
      <w:bookmarkStart w:id="5" w:name="Text6"/>
      <w:r>
        <w:instrText xml:space="preserve"> FORMTEXT </w:instrText>
      </w:r>
      <w:r w:rsidR="009B288C">
        <w:fldChar w:fldCharType="separate"/>
      </w:r>
      <w:r>
        <w:rPr>
          <w:noProof/>
        </w:rPr>
        <w:t> </w:t>
      </w:r>
      <w:r>
        <w:rPr>
          <w:noProof/>
        </w:rPr>
        <w:t> </w:t>
      </w:r>
      <w:r>
        <w:rPr>
          <w:noProof/>
        </w:rPr>
        <w:t> </w:t>
      </w:r>
      <w:r>
        <w:rPr>
          <w:noProof/>
        </w:rPr>
        <w:t> </w:t>
      </w:r>
      <w:r>
        <w:rPr>
          <w:noProof/>
        </w:rPr>
        <w:t> </w:t>
      </w:r>
      <w:r w:rsidR="009B288C">
        <w:fldChar w:fldCharType="end"/>
      </w:r>
      <w:bookmarkEnd w:id="5"/>
    </w:p>
    <w:p w14:paraId="6B1345D1" w14:textId="77777777" w:rsidR="00ED390A" w:rsidRDefault="00ED390A" w:rsidP="001B0ABE">
      <w:pPr>
        <w:spacing w:line="240" w:lineRule="auto"/>
      </w:pPr>
    </w:p>
    <w:p w14:paraId="5D6A5723" w14:textId="77777777" w:rsidR="00ED390A" w:rsidRDefault="00ED390A" w:rsidP="001B0ABE">
      <w:pPr>
        <w:spacing w:line="240" w:lineRule="auto"/>
      </w:pPr>
    </w:p>
    <w:p w14:paraId="539DCF6D" w14:textId="77777777" w:rsidR="009E4922" w:rsidRDefault="009E4922" w:rsidP="001B0ABE">
      <w:pPr>
        <w:spacing w:line="240" w:lineRule="auto"/>
      </w:pPr>
    </w:p>
    <w:p w14:paraId="682B7025" w14:textId="77777777" w:rsidR="00ED390A" w:rsidRDefault="00ED390A" w:rsidP="00ED390A">
      <w:pPr>
        <w:spacing w:line="240" w:lineRule="auto"/>
      </w:pPr>
      <w:r>
        <w:t xml:space="preserve">1. Gutachter: </w:t>
      </w:r>
      <w:r w:rsidRPr="0058001F">
        <w:fldChar w:fldCharType="begin">
          <w:ffData>
            <w:name w:val="Text7"/>
            <w:enabled/>
            <w:calcOnExit w:val="0"/>
            <w:textInput/>
          </w:ffData>
        </w:fldChar>
      </w:r>
      <w:r w:rsidRPr="0058001F">
        <w:instrText xml:space="preserve"> FORMTEXT </w:instrText>
      </w:r>
      <w:r w:rsidRPr="0058001F">
        <w:fldChar w:fldCharType="separate"/>
      </w:r>
      <w:r w:rsidRPr="0058001F">
        <w:t> </w:t>
      </w:r>
      <w:r w:rsidRPr="0058001F">
        <w:t> </w:t>
      </w:r>
      <w:r w:rsidRPr="0058001F">
        <w:t> </w:t>
      </w:r>
      <w:r w:rsidRPr="0058001F">
        <w:t> </w:t>
      </w:r>
      <w:r w:rsidRPr="0058001F">
        <w:t> </w:t>
      </w:r>
      <w:r w:rsidRPr="0058001F">
        <w:fldChar w:fldCharType="end"/>
      </w:r>
      <w:r>
        <w:t xml:space="preserve"> (</w:t>
      </w:r>
      <w:r w:rsidRPr="00ED390A">
        <w:rPr>
          <w:i/>
        </w:rPr>
        <w:t>Titel, Vorname, Name</w:t>
      </w:r>
      <w:r>
        <w:t xml:space="preserve"> - </w:t>
      </w:r>
      <w:r w:rsidRPr="00ED390A">
        <w:rPr>
          <w:i/>
        </w:rPr>
        <w:t>bitte eintragen</w:t>
      </w:r>
      <w:r>
        <w:rPr>
          <w:i/>
        </w:rPr>
        <w:t xml:space="preserve"> im Feld</w:t>
      </w:r>
      <w:r>
        <w:t>)</w:t>
      </w:r>
    </w:p>
    <w:p w14:paraId="657A3CB1" w14:textId="77777777" w:rsidR="00ED390A" w:rsidRDefault="00ED390A" w:rsidP="00ED390A">
      <w:pPr>
        <w:spacing w:line="240" w:lineRule="auto"/>
      </w:pPr>
      <w:r>
        <w:br/>
        <w:t xml:space="preserve">2. Gutachter: </w:t>
      </w:r>
      <w:r w:rsidRPr="00ED390A">
        <w:fldChar w:fldCharType="begin">
          <w:ffData>
            <w:name w:val="Text7"/>
            <w:enabled/>
            <w:calcOnExit w:val="0"/>
            <w:textInput/>
          </w:ffData>
        </w:fldChar>
      </w:r>
      <w:r w:rsidRPr="00ED390A">
        <w:instrText xml:space="preserve"> FORMTEXT </w:instrText>
      </w:r>
      <w:r w:rsidRPr="00ED390A">
        <w:fldChar w:fldCharType="separate"/>
      </w:r>
      <w:r w:rsidRPr="00ED390A">
        <w:t> </w:t>
      </w:r>
      <w:r w:rsidRPr="00ED390A">
        <w:t> </w:t>
      </w:r>
      <w:r w:rsidRPr="00ED390A">
        <w:t> </w:t>
      </w:r>
      <w:r w:rsidRPr="00ED390A">
        <w:t> </w:t>
      </w:r>
      <w:r w:rsidRPr="00ED390A">
        <w:t> </w:t>
      </w:r>
      <w:r w:rsidRPr="00ED390A">
        <w:fldChar w:fldCharType="end"/>
      </w:r>
      <w:r>
        <w:t xml:space="preserve"> (</w:t>
      </w:r>
      <w:r w:rsidRPr="00ED390A">
        <w:rPr>
          <w:i/>
        </w:rPr>
        <w:t>Titel, Vorname, Name</w:t>
      </w:r>
      <w:r>
        <w:t xml:space="preserve"> - </w:t>
      </w:r>
      <w:r w:rsidRPr="00ED390A">
        <w:rPr>
          <w:i/>
        </w:rPr>
        <w:t>bitte eintragen</w:t>
      </w:r>
      <w:r>
        <w:rPr>
          <w:i/>
        </w:rPr>
        <w:t xml:space="preserve"> im Feld</w:t>
      </w:r>
      <w:r>
        <w:t xml:space="preserve">) </w:t>
      </w:r>
    </w:p>
    <w:p w14:paraId="5FF62724" w14:textId="77777777" w:rsidR="0044359E" w:rsidRDefault="0044359E" w:rsidP="0058001F">
      <w:pPr>
        <w:pStyle w:val="Verzeichnisse"/>
      </w:pPr>
    </w:p>
    <w:p w14:paraId="1D7738CE" w14:textId="341B6F82" w:rsidR="008248B6" w:rsidRPr="008248B6" w:rsidRDefault="008248B6" w:rsidP="0058001F">
      <w:pPr>
        <w:pStyle w:val="Verzeichnisse"/>
      </w:pPr>
      <w:bookmarkStart w:id="6" w:name="_Toc308696240"/>
      <w:r w:rsidRPr="008248B6">
        <w:t>Inhaltsverzeichnis</w:t>
      </w:r>
      <w:bookmarkEnd w:id="6"/>
    </w:p>
    <w:p w14:paraId="01CAFCE6" w14:textId="77777777" w:rsidR="008248B6" w:rsidRDefault="008248B6" w:rsidP="008E6B86"/>
    <w:p w14:paraId="6354B0A9" w14:textId="77777777" w:rsidR="00AF4DC3" w:rsidRDefault="00AF4DC3" w:rsidP="00FC14AF">
      <w:pPr>
        <w:pStyle w:val="TOC1"/>
      </w:pPr>
    </w:p>
    <w:p w14:paraId="15500764" w14:textId="362C574D" w:rsidR="00AB07A3" w:rsidRDefault="009B288C">
      <w:pPr>
        <w:pStyle w:val="TOC1"/>
        <w:rPr>
          <w:rFonts w:asciiTheme="minorHAnsi" w:eastAsiaTheme="minorEastAsia" w:hAnsiTheme="minorHAnsi" w:cstheme="minorBidi"/>
          <w:b w:val="0"/>
          <w:sz w:val="22"/>
          <w:szCs w:val="22"/>
          <w:lang w:val="en-US" w:eastAsia="en-US"/>
        </w:rPr>
      </w:pPr>
      <w:r>
        <w:fldChar w:fldCharType="begin"/>
      </w:r>
      <w:r w:rsidR="008248B6">
        <w:instrText xml:space="preserve"> TOC \o "1-3" \h \z \u </w:instrText>
      </w:r>
      <w:r>
        <w:fldChar w:fldCharType="separate"/>
      </w:r>
      <w:hyperlink w:anchor="_Toc211355743" w:history="1">
        <w:r w:rsidR="00AB07A3" w:rsidRPr="00A109A3">
          <w:rPr>
            <w:rStyle w:val="Hyperlink"/>
          </w:rPr>
          <w:t>Abkürzungsverzeichnis</w:t>
        </w:r>
        <w:r w:rsidR="00AB07A3">
          <w:rPr>
            <w:webHidden/>
          </w:rPr>
          <w:tab/>
        </w:r>
        <w:r w:rsidR="00AB07A3">
          <w:rPr>
            <w:webHidden/>
          </w:rPr>
          <w:fldChar w:fldCharType="begin"/>
        </w:r>
        <w:r w:rsidR="00AB07A3">
          <w:rPr>
            <w:webHidden/>
          </w:rPr>
          <w:instrText xml:space="preserve"> PAGEREF _Toc211355743 \h </w:instrText>
        </w:r>
        <w:r w:rsidR="00AB07A3">
          <w:rPr>
            <w:webHidden/>
          </w:rPr>
        </w:r>
        <w:r w:rsidR="00AB07A3">
          <w:rPr>
            <w:webHidden/>
          </w:rPr>
          <w:fldChar w:fldCharType="separate"/>
        </w:r>
        <w:r w:rsidR="00AB07A3">
          <w:rPr>
            <w:webHidden/>
          </w:rPr>
          <w:t>III</w:t>
        </w:r>
        <w:r w:rsidR="00AB07A3">
          <w:rPr>
            <w:webHidden/>
          </w:rPr>
          <w:fldChar w:fldCharType="end"/>
        </w:r>
      </w:hyperlink>
    </w:p>
    <w:p w14:paraId="3A385482" w14:textId="1E4DFD4D" w:rsidR="00AB07A3" w:rsidRDefault="00AB07A3">
      <w:pPr>
        <w:pStyle w:val="TOC1"/>
        <w:rPr>
          <w:rFonts w:asciiTheme="minorHAnsi" w:eastAsiaTheme="minorEastAsia" w:hAnsiTheme="minorHAnsi" w:cstheme="minorBidi"/>
          <w:b w:val="0"/>
          <w:sz w:val="22"/>
          <w:szCs w:val="22"/>
          <w:lang w:val="en-US" w:eastAsia="en-US"/>
        </w:rPr>
      </w:pPr>
      <w:hyperlink w:anchor="_Toc211355744" w:history="1">
        <w:r w:rsidRPr="00A109A3">
          <w:rPr>
            <w:rStyle w:val="Hyperlink"/>
          </w:rPr>
          <w:t>Abbildungsverzeichnis</w:t>
        </w:r>
        <w:r>
          <w:rPr>
            <w:webHidden/>
          </w:rPr>
          <w:tab/>
        </w:r>
        <w:r>
          <w:rPr>
            <w:webHidden/>
          </w:rPr>
          <w:fldChar w:fldCharType="begin"/>
        </w:r>
        <w:r>
          <w:rPr>
            <w:webHidden/>
          </w:rPr>
          <w:instrText xml:space="preserve"> PAGEREF _Toc211355744 \h </w:instrText>
        </w:r>
        <w:r>
          <w:rPr>
            <w:webHidden/>
          </w:rPr>
        </w:r>
        <w:r>
          <w:rPr>
            <w:webHidden/>
          </w:rPr>
          <w:fldChar w:fldCharType="separate"/>
        </w:r>
        <w:r>
          <w:rPr>
            <w:webHidden/>
          </w:rPr>
          <w:t>IV</w:t>
        </w:r>
        <w:r>
          <w:rPr>
            <w:webHidden/>
          </w:rPr>
          <w:fldChar w:fldCharType="end"/>
        </w:r>
      </w:hyperlink>
    </w:p>
    <w:p w14:paraId="1E0ECD28" w14:textId="042B008E" w:rsidR="00AB07A3" w:rsidRDefault="00AB07A3">
      <w:pPr>
        <w:pStyle w:val="TOC1"/>
        <w:rPr>
          <w:rFonts w:asciiTheme="minorHAnsi" w:eastAsiaTheme="minorEastAsia" w:hAnsiTheme="minorHAnsi" w:cstheme="minorBidi"/>
          <w:b w:val="0"/>
          <w:sz w:val="22"/>
          <w:szCs w:val="22"/>
          <w:lang w:val="en-US" w:eastAsia="en-US"/>
        </w:rPr>
      </w:pPr>
      <w:hyperlink w:anchor="_Toc211355745" w:history="1">
        <w:r w:rsidRPr="00A109A3">
          <w:rPr>
            <w:rStyle w:val="Hyperlink"/>
          </w:rPr>
          <w:t>Tabellenverzeichnis</w:t>
        </w:r>
        <w:r>
          <w:rPr>
            <w:webHidden/>
          </w:rPr>
          <w:tab/>
        </w:r>
        <w:r>
          <w:rPr>
            <w:webHidden/>
          </w:rPr>
          <w:fldChar w:fldCharType="begin"/>
        </w:r>
        <w:r>
          <w:rPr>
            <w:webHidden/>
          </w:rPr>
          <w:instrText xml:space="preserve"> PAGEREF _Toc211355745 \h </w:instrText>
        </w:r>
        <w:r>
          <w:rPr>
            <w:webHidden/>
          </w:rPr>
        </w:r>
        <w:r>
          <w:rPr>
            <w:webHidden/>
          </w:rPr>
          <w:fldChar w:fldCharType="separate"/>
        </w:r>
        <w:r>
          <w:rPr>
            <w:webHidden/>
          </w:rPr>
          <w:t>V</w:t>
        </w:r>
        <w:r>
          <w:rPr>
            <w:webHidden/>
          </w:rPr>
          <w:fldChar w:fldCharType="end"/>
        </w:r>
      </w:hyperlink>
    </w:p>
    <w:p w14:paraId="38E12769" w14:textId="4B3B5EBF" w:rsidR="00AB07A3" w:rsidRDefault="00AB07A3">
      <w:pPr>
        <w:pStyle w:val="TOC1"/>
        <w:rPr>
          <w:rFonts w:asciiTheme="minorHAnsi" w:eastAsiaTheme="minorEastAsia" w:hAnsiTheme="minorHAnsi" w:cstheme="minorBidi"/>
          <w:b w:val="0"/>
          <w:sz w:val="22"/>
          <w:szCs w:val="22"/>
          <w:lang w:val="en-US" w:eastAsia="en-US"/>
        </w:rPr>
      </w:pPr>
      <w:hyperlink w:anchor="_Toc211355746" w:history="1">
        <w:r w:rsidRPr="00A109A3">
          <w:rPr>
            <w:rStyle w:val="Hyperlink"/>
          </w:rPr>
          <w:t>1 Überschrift</w:t>
        </w:r>
        <w:r>
          <w:rPr>
            <w:webHidden/>
          </w:rPr>
          <w:tab/>
        </w:r>
        <w:r>
          <w:rPr>
            <w:webHidden/>
          </w:rPr>
          <w:fldChar w:fldCharType="begin"/>
        </w:r>
        <w:r>
          <w:rPr>
            <w:webHidden/>
          </w:rPr>
          <w:instrText xml:space="preserve"> PAGEREF _Toc211355746 \h </w:instrText>
        </w:r>
        <w:r>
          <w:rPr>
            <w:webHidden/>
          </w:rPr>
        </w:r>
        <w:r>
          <w:rPr>
            <w:webHidden/>
          </w:rPr>
          <w:fldChar w:fldCharType="separate"/>
        </w:r>
        <w:r>
          <w:rPr>
            <w:webHidden/>
          </w:rPr>
          <w:t>1</w:t>
        </w:r>
        <w:r>
          <w:rPr>
            <w:webHidden/>
          </w:rPr>
          <w:fldChar w:fldCharType="end"/>
        </w:r>
      </w:hyperlink>
    </w:p>
    <w:p w14:paraId="30B1C39B" w14:textId="5CE57E8E" w:rsidR="00AB07A3" w:rsidRDefault="00AB07A3">
      <w:pPr>
        <w:pStyle w:val="TOC2"/>
        <w:tabs>
          <w:tab w:val="right" w:leader="dot" w:pos="9062"/>
        </w:tabs>
        <w:rPr>
          <w:rFonts w:asciiTheme="minorHAnsi" w:eastAsiaTheme="minorEastAsia" w:hAnsiTheme="minorHAnsi" w:cstheme="minorBidi"/>
          <w:noProof/>
          <w:sz w:val="22"/>
          <w:szCs w:val="22"/>
          <w:lang w:val="en-US" w:eastAsia="en-US"/>
        </w:rPr>
      </w:pPr>
      <w:hyperlink w:anchor="_Toc211355747" w:history="1">
        <w:r w:rsidRPr="00A109A3">
          <w:rPr>
            <w:rStyle w:val="Hyperlink"/>
            <w:noProof/>
          </w:rPr>
          <w:t>1.1 Überschrift 2</w:t>
        </w:r>
        <w:r>
          <w:rPr>
            <w:noProof/>
            <w:webHidden/>
          </w:rPr>
          <w:tab/>
        </w:r>
        <w:r>
          <w:rPr>
            <w:noProof/>
            <w:webHidden/>
          </w:rPr>
          <w:fldChar w:fldCharType="begin"/>
        </w:r>
        <w:r>
          <w:rPr>
            <w:noProof/>
            <w:webHidden/>
          </w:rPr>
          <w:instrText xml:space="preserve"> PAGEREF _Toc211355747 \h </w:instrText>
        </w:r>
        <w:r>
          <w:rPr>
            <w:noProof/>
            <w:webHidden/>
          </w:rPr>
        </w:r>
        <w:r>
          <w:rPr>
            <w:noProof/>
            <w:webHidden/>
          </w:rPr>
          <w:fldChar w:fldCharType="separate"/>
        </w:r>
        <w:r>
          <w:rPr>
            <w:noProof/>
            <w:webHidden/>
          </w:rPr>
          <w:t>1</w:t>
        </w:r>
        <w:r>
          <w:rPr>
            <w:noProof/>
            <w:webHidden/>
          </w:rPr>
          <w:fldChar w:fldCharType="end"/>
        </w:r>
      </w:hyperlink>
    </w:p>
    <w:p w14:paraId="2EA9F0B2" w14:textId="1B8BF304" w:rsidR="00AB07A3" w:rsidRDefault="00AB07A3">
      <w:pPr>
        <w:pStyle w:val="TOC3"/>
        <w:tabs>
          <w:tab w:val="right" w:leader="dot" w:pos="9062"/>
        </w:tabs>
        <w:rPr>
          <w:rFonts w:asciiTheme="minorHAnsi" w:eastAsiaTheme="minorEastAsia" w:hAnsiTheme="minorHAnsi" w:cstheme="minorBidi"/>
          <w:noProof/>
          <w:sz w:val="22"/>
          <w:szCs w:val="22"/>
          <w:lang w:val="en-US" w:eastAsia="en-US"/>
        </w:rPr>
      </w:pPr>
      <w:hyperlink w:anchor="_Toc211355748" w:history="1">
        <w:r w:rsidRPr="00A109A3">
          <w:rPr>
            <w:rStyle w:val="Hyperlink"/>
            <w:noProof/>
          </w:rPr>
          <w:t>1.1.1 Überschrift 3</w:t>
        </w:r>
        <w:r>
          <w:rPr>
            <w:noProof/>
            <w:webHidden/>
          </w:rPr>
          <w:tab/>
        </w:r>
        <w:r>
          <w:rPr>
            <w:noProof/>
            <w:webHidden/>
          </w:rPr>
          <w:fldChar w:fldCharType="begin"/>
        </w:r>
        <w:r>
          <w:rPr>
            <w:noProof/>
            <w:webHidden/>
          </w:rPr>
          <w:instrText xml:space="preserve"> PAGEREF _Toc211355748 \h </w:instrText>
        </w:r>
        <w:r>
          <w:rPr>
            <w:noProof/>
            <w:webHidden/>
          </w:rPr>
        </w:r>
        <w:r>
          <w:rPr>
            <w:noProof/>
            <w:webHidden/>
          </w:rPr>
          <w:fldChar w:fldCharType="separate"/>
        </w:r>
        <w:r>
          <w:rPr>
            <w:noProof/>
            <w:webHidden/>
          </w:rPr>
          <w:t>1</w:t>
        </w:r>
        <w:r>
          <w:rPr>
            <w:noProof/>
            <w:webHidden/>
          </w:rPr>
          <w:fldChar w:fldCharType="end"/>
        </w:r>
      </w:hyperlink>
    </w:p>
    <w:p w14:paraId="488398E8" w14:textId="0A6E710C" w:rsidR="00AB07A3" w:rsidRDefault="00AB07A3">
      <w:pPr>
        <w:pStyle w:val="TOC3"/>
        <w:tabs>
          <w:tab w:val="right" w:leader="dot" w:pos="9062"/>
        </w:tabs>
        <w:rPr>
          <w:rFonts w:asciiTheme="minorHAnsi" w:eastAsiaTheme="minorEastAsia" w:hAnsiTheme="minorHAnsi" w:cstheme="minorBidi"/>
          <w:noProof/>
          <w:sz w:val="22"/>
          <w:szCs w:val="22"/>
          <w:lang w:val="en-US" w:eastAsia="en-US"/>
        </w:rPr>
      </w:pPr>
      <w:hyperlink w:anchor="_Toc211355749" w:history="1">
        <w:r w:rsidRPr="00A109A3">
          <w:rPr>
            <w:rStyle w:val="Hyperlink"/>
            <w:noProof/>
          </w:rPr>
          <w:t>1.1.2 Überschrift 3</w:t>
        </w:r>
        <w:r>
          <w:rPr>
            <w:noProof/>
            <w:webHidden/>
          </w:rPr>
          <w:tab/>
        </w:r>
        <w:r>
          <w:rPr>
            <w:noProof/>
            <w:webHidden/>
          </w:rPr>
          <w:fldChar w:fldCharType="begin"/>
        </w:r>
        <w:r>
          <w:rPr>
            <w:noProof/>
            <w:webHidden/>
          </w:rPr>
          <w:instrText xml:space="preserve"> PAGEREF _Toc211355749 \h </w:instrText>
        </w:r>
        <w:r>
          <w:rPr>
            <w:noProof/>
            <w:webHidden/>
          </w:rPr>
        </w:r>
        <w:r>
          <w:rPr>
            <w:noProof/>
            <w:webHidden/>
          </w:rPr>
          <w:fldChar w:fldCharType="separate"/>
        </w:r>
        <w:r>
          <w:rPr>
            <w:noProof/>
            <w:webHidden/>
          </w:rPr>
          <w:t>1</w:t>
        </w:r>
        <w:r>
          <w:rPr>
            <w:noProof/>
            <w:webHidden/>
          </w:rPr>
          <w:fldChar w:fldCharType="end"/>
        </w:r>
      </w:hyperlink>
    </w:p>
    <w:p w14:paraId="7B8DD79E" w14:textId="1D73ABF4" w:rsidR="00AB07A3" w:rsidRDefault="00AB07A3">
      <w:pPr>
        <w:pStyle w:val="TOC1"/>
        <w:rPr>
          <w:rFonts w:asciiTheme="minorHAnsi" w:eastAsiaTheme="minorEastAsia" w:hAnsiTheme="minorHAnsi" w:cstheme="minorBidi"/>
          <w:b w:val="0"/>
          <w:sz w:val="22"/>
          <w:szCs w:val="22"/>
          <w:lang w:val="en-US" w:eastAsia="en-US"/>
        </w:rPr>
      </w:pPr>
      <w:hyperlink w:anchor="_Toc211355750" w:history="1">
        <w:r w:rsidRPr="00A109A3">
          <w:rPr>
            <w:rStyle w:val="Hyperlink"/>
          </w:rPr>
          <w:t>Anhang</w:t>
        </w:r>
        <w:r>
          <w:rPr>
            <w:webHidden/>
          </w:rPr>
          <w:tab/>
        </w:r>
        <w:r>
          <w:rPr>
            <w:webHidden/>
          </w:rPr>
          <w:fldChar w:fldCharType="begin"/>
        </w:r>
        <w:r>
          <w:rPr>
            <w:webHidden/>
          </w:rPr>
          <w:instrText xml:space="preserve"> PAGEREF _Toc211355750 \h </w:instrText>
        </w:r>
        <w:r>
          <w:rPr>
            <w:webHidden/>
          </w:rPr>
        </w:r>
        <w:r>
          <w:rPr>
            <w:webHidden/>
          </w:rPr>
          <w:fldChar w:fldCharType="separate"/>
        </w:r>
        <w:r>
          <w:rPr>
            <w:webHidden/>
          </w:rPr>
          <w:t>VI</w:t>
        </w:r>
        <w:r>
          <w:rPr>
            <w:webHidden/>
          </w:rPr>
          <w:fldChar w:fldCharType="end"/>
        </w:r>
      </w:hyperlink>
    </w:p>
    <w:p w14:paraId="0B95B25A" w14:textId="4B00D44D" w:rsidR="00AB07A3" w:rsidRDefault="00AB07A3">
      <w:pPr>
        <w:pStyle w:val="TOC1"/>
        <w:rPr>
          <w:rFonts w:asciiTheme="minorHAnsi" w:eastAsiaTheme="minorEastAsia" w:hAnsiTheme="minorHAnsi" w:cstheme="minorBidi"/>
          <w:b w:val="0"/>
          <w:sz w:val="22"/>
          <w:szCs w:val="22"/>
          <w:lang w:val="en-US" w:eastAsia="en-US"/>
        </w:rPr>
      </w:pPr>
      <w:hyperlink w:anchor="_Toc211355751" w:history="1">
        <w:r w:rsidRPr="00A109A3">
          <w:rPr>
            <w:rStyle w:val="Hyperlink"/>
          </w:rPr>
          <w:t>Literaturverzeichnis</w:t>
        </w:r>
        <w:r>
          <w:rPr>
            <w:webHidden/>
          </w:rPr>
          <w:tab/>
        </w:r>
        <w:r>
          <w:rPr>
            <w:webHidden/>
          </w:rPr>
          <w:fldChar w:fldCharType="begin"/>
        </w:r>
        <w:r>
          <w:rPr>
            <w:webHidden/>
          </w:rPr>
          <w:instrText xml:space="preserve"> PAGEREF _Toc211355751 \h </w:instrText>
        </w:r>
        <w:r>
          <w:rPr>
            <w:webHidden/>
          </w:rPr>
        </w:r>
        <w:r>
          <w:rPr>
            <w:webHidden/>
          </w:rPr>
          <w:fldChar w:fldCharType="separate"/>
        </w:r>
        <w:r>
          <w:rPr>
            <w:webHidden/>
          </w:rPr>
          <w:t>VII</w:t>
        </w:r>
        <w:r>
          <w:rPr>
            <w:webHidden/>
          </w:rPr>
          <w:fldChar w:fldCharType="end"/>
        </w:r>
      </w:hyperlink>
    </w:p>
    <w:p w14:paraId="1FA52A94" w14:textId="08E7D42E" w:rsidR="006B5BAD" w:rsidRPr="00567F19" w:rsidRDefault="009B288C" w:rsidP="0044359E">
      <w:pPr>
        <w:pStyle w:val="Heading1"/>
      </w:pPr>
      <w:r>
        <w:fldChar w:fldCharType="end"/>
      </w:r>
      <w:r w:rsidR="006B5BAD">
        <w:br w:type="page"/>
      </w:r>
      <w:bookmarkStart w:id="7" w:name="_Toc308696241"/>
      <w:bookmarkStart w:id="8" w:name="_Toc211355743"/>
      <w:r w:rsidR="006B5BAD" w:rsidRPr="00567F19">
        <w:lastRenderedPageBreak/>
        <w:t>Abkürzungsverzeichnis</w:t>
      </w:r>
      <w:bookmarkEnd w:id="7"/>
      <w:bookmarkEnd w:id="8"/>
    </w:p>
    <w:p w14:paraId="1E5F3527" w14:textId="226C5CD9" w:rsidR="00204638" w:rsidRDefault="00204638" w:rsidP="007C4790">
      <w:pPr>
        <w:spacing w:after="120"/>
      </w:pPr>
    </w:p>
    <w:p w14:paraId="3232C7AD" w14:textId="77777777" w:rsidR="007C4790" w:rsidRDefault="007C4790" w:rsidP="007C4790">
      <w:pPr>
        <w:spacing w:after="120"/>
      </w:pPr>
    </w:p>
    <w:p w14:paraId="4586D449" w14:textId="175908DA" w:rsidR="00D64647" w:rsidRDefault="006B5BAD" w:rsidP="0044359E">
      <w:pPr>
        <w:pStyle w:val="Heading1"/>
      </w:pPr>
      <w:r>
        <w:br w:type="page"/>
      </w:r>
      <w:bookmarkStart w:id="9" w:name="_Toc308696242"/>
      <w:bookmarkStart w:id="10" w:name="_Toc211355744"/>
      <w:r w:rsidRPr="00567F19">
        <w:lastRenderedPageBreak/>
        <w:t>Abbildungsverzeichnis</w:t>
      </w:r>
      <w:bookmarkEnd w:id="9"/>
      <w:bookmarkEnd w:id="10"/>
    </w:p>
    <w:p w14:paraId="4DB5525C" w14:textId="402571FB" w:rsidR="007C4790" w:rsidRDefault="007C4790" w:rsidP="007C4790">
      <w:pPr>
        <w:spacing w:after="120"/>
      </w:pPr>
    </w:p>
    <w:p w14:paraId="77928CDC" w14:textId="77777777" w:rsidR="007C4790" w:rsidRPr="00567F19" w:rsidRDefault="007C4790" w:rsidP="007C4790">
      <w:pPr>
        <w:spacing w:after="120"/>
      </w:pPr>
    </w:p>
    <w:p w14:paraId="638A7939" w14:textId="77777777" w:rsidR="0043072B" w:rsidRDefault="006B5BAD" w:rsidP="0044359E">
      <w:pPr>
        <w:pStyle w:val="Heading1"/>
      </w:pPr>
      <w:r>
        <w:br w:type="page"/>
      </w:r>
      <w:bookmarkStart w:id="11" w:name="_Toc308696243"/>
      <w:bookmarkStart w:id="12" w:name="_Toc211355745"/>
      <w:r w:rsidR="0043072B">
        <w:lastRenderedPageBreak/>
        <w:t>Tabellenverzeichnis</w:t>
      </w:r>
      <w:bookmarkEnd w:id="11"/>
      <w:bookmarkEnd w:id="12"/>
    </w:p>
    <w:p w14:paraId="4B25E680" w14:textId="77777777" w:rsidR="001C6B4B" w:rsidRDefault="001C6B4B" w:rsidP="001C6B4B">
      <w:pPr>
        <w:spacing w:after="120"/>
      </w:pPr>
    </w:p>
    <w:p w14:paraId="4F92D5B6" w14:textId="77777777" w:rsidR="001C6B4B" w:rsidRDefault="001C6B4B" w:rsidP="001C6B4B">
      <w:pPr>
        <w:spacing w:after="120"/>
      </w:pPr>
    </w:p>
    <w:p w14:paraId="3C7B4B10" w14:textId="77777777" w:rsidR="001C6B4B" w:rsidRDefault="001C6B4B" w:rsidP="001C6B4B">
      <w:pPr>
        <w:spacing w:after="120"/>
      </w:pPr>
    </w:p>
    <w:p w14:paraId="608ADA6C" w14:textId="4F1D921D" w:rsidR="001C6B4B" w:rsidRDefault="001C6B4B" w:rsidP="001C6B4B">
      <w:pPr>
        <w:spacing w:after="120"/>
        <w:sectPr w:rsidR="001C6B4B" w:rsidSect="00FF699D">
          <w:footerReference w:type="even" r:id="rId8"/>
          <w:footerReference w:type="default" r:id="rId9"/>
          <w:footerReference w:type="first" r:id="rId10"/>
          <w:pgSz w:w="11906" w:h="16838" w:code="9"/>
          <w:pgMar w:top="1417" w:right="1417" w:bottom="1134" w:left="1417" w:header="709" w:footer="709" w:gutter="0"/>
          <w:pgNumType w:fmt="upperRoman"/>
          <w:cols w:space="708"/>
          <w:titlePg/>
          <w:docGrid w:linePitch="360"/>
        </w:sectPr>
      </w:pPr>
    </w:p>
    <w:p w14:paraId="49EA3C46" w14:textId="77777777" w:rsidR="0063615D" w:rsidRPr="008E6B86" w:rsidRDefault="001812BC" w:rsidP="00A751C7">
      <w:pPr>
        <w:pStyle w:val="Heading1"/>
      </w:pPr>
      <w:bookmarkStart w:id="13" w:name="_Toc211355746"/>
      <w:r w:rsidRPr="008E6B86">
        <w:lastRenderedPageBreak/>
        <w:t>1 Überschrift</w:t>
      </w:r>
      <w:bookmarkEnd w:id="13"/>
      <w:r w:rsidRPr="008E6B86">
        <w:t xml:space="preserve"> </w:t>
      </w:r>
    </w:p>
    <w:p w14:paraId="3A171781" w14:textId="77777777" w:rsidR="006B5BAD" w:rsidRPr="008A42E2" w:rsidRDefault="00914B79" w:rsidP="00E05A98">
      <w:pPr>
        <w:spacing w:after="120"/>
      </w:pPr>
      <w:r w:rsidRPr="00914B79">
        <w:t>Te</w:t>
      </w:r>
      <w:r>
        <w:t>x</w:t>
      </w:r>
      <w:r w:rsidRPr="00914B79">
        <w:t xml:space="preserve">t sollte in </w:t>
      </w:r>
      <w:r w:rsidR="00EB17AE">
        <w:t>„</w:t>
      </w:r>
      <w:r w:rsidRPr="00914B79">
        <w:t xml:space="preserve">Times New Roman 12 </w:t>
      </w:r>
      <w:proofErr w:type="spellStart"/>
      <w:r w:rsidRPr="00914B79">
        <w:t>pt</w:t>
      </w:r>
      <w:proofErr w:type="spellEnd"/>
      <w:r w:rsidR="00EB17AE">
        <w:t>“</w:t>
      </w:r>
      <w:r w:rsidRPr="00914B79">
        <w:t xml:space="preserve"> </w:t>
      </w:r>
      <w:r w:rsidR="00EB17AE">
        <w:t>in</w:t>
      </w:r>
      <w:r>
        <w:t xml:space="preserve"> Blocksatz und </w:t>
      </w:r>
      <w:r w:rsidR="00EB17AE">
        <w:t xml:space="preserve">mit </w:t>
      </w:r>
      <w:r>
        <w:t>automatischer Silbentrennung formatiert werden.</w:t>
      </w:r>
      <w:r w:rsidR="001812BC">
        <w:rPr>
          <w:rStyle w:val="FootnoteReference"/>
          <w:lang w:val="en-GB"/>
        </w:rPr>
        <w:footnoteReference w:id="1"/>
      </w:r>
    </w:p>
    <w:p w14:paraId="22ED940B" w14:textId="77777777" w:rsidR="001812BC" w:rsidRPr="00914B79" w:rsidRDefault="001812BC" w:rsidP="00E05A98">
      <w:pPr>
        <w:spacing w:after="120"/>
      </w:pPr>
    </w:p>
    <w:p w14:paraId="0F553E38" w14:textId="77777777" w:rsidR="006B5BAD" w:rsidRPr="001812BC" w:rsidRDefault="001812BC" w:rsidP="0044359E">
      <w:pPr>
        <w:pStyle w:val="Heading2"/>
      </w:pPr>
      <w:bookmarkStart w:id="14" w:name="_Toc211355747"/>
      <w:r w:rsidRPr="001812BC">
        <w:t xml:space="preserve">1.1 </w:t>
      </w:r>
      <w:r w:rsidRPr="008E6B86">
        <w:t>Überschrift</w:t>
      </w:r>
      <w:r w:rsidRPr="001812BC">
        <w:t xml:space="preserve"> </w:t>
      </w:r>
      <w:r w:rsidR="00AF4DC3">
        <w:t>2</w:t>
      </w:r>
      <w:bookmarkEnd w:id="14"/>
    </w:p>
    <w:p w14:paraId="5440A41D" w14:textId="46EF36EE" w:rsidR="006B5BAD" w:rsidRDefault="006B5BAD" w:rsidP="00E05A98">
      <w:pPr>
        <w:spacing w:after="120"/>
      </w:pPr>
    </w:p>
    <w:p w14:paraId="621B1F60" w14:textId="458F9AB0" w:rsidR="00040ECA" w:rsidRDefault="00040ECA" w:rsidP="00E05A98">
      <w:pPr>
        <w:spacing w:after="120"/>
      </w:pPr>
    </w:p>
    <w:p w14:paraId="312E3299" w14:textId="77777777" w:rsidR="00040ECA" w:rsidRDefault="00040ECA" w:rsidP="00E05A98">
      <w:pPr>
        <w:spacing w:after="120"/>
      </w:pPr>
    </w:p>
    <w:p w14:paraId="65A2B14E" w14:textId="0FDA22DE" w:rsidR="00040ECA" w:rsidRDefault="00EF28F8" w:rsidP="00AB07A3">
      <w:pPr>
        <w:pStyle w:val="Heading3"/>
      </w:pPr>
      <w:bookmarkStart w:id="15" w:name="_Toc211355748"/>
      <w:r>
        <w:t xml:space="preserve">1.1.1 </w:t>
      </w:r>
      <w:r w:rsidR="006B5BAD" w:rsidRPr="008E6B86">
        <w:t>Überschrift</w:t>
      </w:r>
      <w:r w:rsidR="006B5BAD" w:rsidRPr="001812BC">
        <w:t xml:space="preserve"> 3</w:t>
      </w:r>
      <w:bookmarkEnd w:id="15"/>
    </w:p>
    <w:p w14:paraId="1A1137E4" w14:textId="2199D81B" w:rsidR="00AB07A3" w:rsidRDefault="00AB07A3" w:rsidP="00AB07A3"/>
    <w:p w14:paraId="26045914" w14:textId="77777777" w:rsidR="00AB07A3" w:rsidRPr="00AB07A3" w:rsidRDefault="00AB07A3" w:rsidP="00AB07A3"/>
    <w:p w14:paraId="1BAFB60A" w14:textId="77777777" w:rsidR="00040ECA" w:rsidRPr="00040ECA" w:rsidRDefault="00040ECA" w:rsidP="00040ECA">
      <w:pPr>
        <w:spacing w:after="120"/>
      </w:pPr>
    </w:p>
    <w:p w14:paraId="39DD3F93" w14:textId="77777777" w:rsidR="00851849" w:rsidRDefault="00851849" w:rsidP="00040ECA">
      <w:pPr>
        <w:spacing w:after="120"/>
        <w:sectPr w:rsidR="00851849" w:rsidSect="00DE4356">
          <w:pgSz w:w="11906" w:h="16838" w:code="9"/>
          <w:pgMar w:top="1417" w:right="1417" w:bottom="1134" w:left="1417" w:header="709" w:footer="709" w:gutter="0"/>
          <w:pgNumType w:start="1"/>
          <w:cols w:space="708"/>
          <w:docGrid w:linePitch="360"/>
        </w:sectPr>
      </w:pPr>
    </w:p>
    <w:p w14:paraId="027AB53E" w14:textId="09A3638B" w:rsidR="0044359E" w:rsidRDefault="0044359E" w:rsidP="0044359E">
      <w:pPr>
        <w:pStyle w:val="Heading1"/>
      </w:pPr>
      <w:bookmarkStart w:id="16" w:name="_Toc211355750"/>
      <w:r w:rsidRPr="00632225">
        <w:lastRenderedPageBreak/>
        <w:t>Anhang</w:t>
      </w:r>
      <w:bookmarkEnd w:id="16"/>
    </w:p>
    <w:p w14:paraId="5C2E8231" w14:textId="7F458290" w:rsidR="0044359E" w:rsidRDefault="0044359E" w:rsidP="0044359E"/>
    <w:p w14:paraId="28AEDCAE" w14:textId="5754B72E" w:rsidR="0044359E" w:rsidRDefault="0044359E" w:rsidP="0044359E"/>
    <w:p w14:paraId="680453D9" w14:textId="09119A81" w:rsidR="0044359E" w:rsidRDefault="0044359E" w:rsidP="0044359E"/>
    <w:p w14:paraId="03610535" w14:textId="3C117A87" w:rsidR="0044359E" w:rsidRDefault="0044359E" w:rsidP="0044359E"/>
    <w:p w14:paraId="05965055" w14:textId="729484B3" w:rsidR="0044359E" w:rsidRDefault="0044359E" w:rsidP="0044359E"/>
    <w:p w14:paraId="46B3AD3B" w14:textId="760980FB" w:rsidR="0044359E" w:rsidRDefault="0044359E" w:rsidP="0044359E"/>
    <w:p w14:paraId="65A60123" w14:textId="2C86818B" w:rsidR="0044359E" w:rsidRDefault="0044359E" w:rsidP="0044359E"/>
    <w:p w14:paraId="32320713" w14:textId="444632A7" w:rsidR="0044359E" w:rsidRDefault="0044359E" w:rsidP="0044359E"/>
    <w:p w14:paraId="541206D6" w14:textId="77777777" w:rsidR="0044359E" w:rsidRPr="0044359E" w:rsidRDefault="0044359E" w:rsidP="0044359E"/>
    <w:p w14:paraId="4844C277" w14:textId="2F78656E" w:rsidR="0044359E" w:rsidRDefault="006B5BAD" w:rsidP="0044359E">
      <w:pPr>
        <w:pStyle w:val="Heading1"/>
      </w:pPr>
      <w:r>
        <w:br w:type="page"/>
      </w:r>
    </w:p>
    <w:p w14:paraId="689B5023" w14:textId="15E202E7" w:rsidR="006B5BAD" w:rsidRDefault="006B5BAD" w:rsidP="00A751C7">
      <w:pPr>
        <w:pStyle w:val="Heading1"/>
      </w:pPr>
      <w:bookmarkStart w:id="17" w:name="_Toc211355751"/>
      <w:r w:rsidRPr="00632225">
        <w:lastRenderedPageBreak/>
        <w:t>Literaturverzeichnis</w:t>
      </w:r>
      <w:bookmarkEnd w:id="17"/>
    </w:p>
    <w:p w14:paraId="602F65EF" w14:textId="15667A89" w:rsidR="00360316" w:rsidRDefault="00360316" w:rsidP="00360316">
      <w:pPr>
        <w:spacing w:after="120"/>
      </w:pPr>
    </w:p>
    <w:p w14:paraId="1777A526" w14:textId="38D80288" w:rsidR="00360316" w:rsidRDefault="00360316" w:rsidP="00360316">
      <w:pPr>
        <w:spacing w:after="120"/>
      </w:pPr>
    </w:p>
    <w:p w14:paraId="51E5DF84" w14:textId="71BE631A" w:rsidR="0044359E" w:rsidRDefault="0044359E" w:rsidP="00360316">
      <w:pPr>
        <w:spacing w:after="120"/>
      </w:pPr>
    </w:p>
    <w:p w14:paraId="2FECC6FF" w14:textId="299AE381" w:rsidR="0044359E" w:rsidRDefault="0044359E" w:rsidP="00360316">
      <w:pPr>
        <w:spacing w:after="120"/>
      </w:pPr>
    </w:p>
    <w:p w14:paraId="36168E8D" w14:textId="1A678407" w:rsidR="0044359E" w:rsidRDefault="0044359E" w:rsidP="00360316">
      <w:pPr>
        <w:spacing w:after="120"/>
      </w:pPr>
    </w:p>
    <w:p w14:paraId="1040BAFE" w14:textId="77777777" w:rsidR="0044359E" w:rsidRPr="00360316" w:rsidRDefault="0044359E" w:rsidP="00360316">
      <w:pPr>
        <w:spacing w:after="120"/>
      </w:pPr>
    </w:p>
    <w:p w14:paraId="295E3CA3" w14:textId="608A998F" w:rsidR="006B5BAD" w:rsidRDefault="006B5BAD" w:rsidP="008E6B86">
      <w:r>
        <w:br w:type="page"/>
      </w:r>
      <w:r w:rsidRPr="00632225">
        <w:lastRenderedPageBreak/>
        <w:t>Eidesstattliche Erklärung</w:t>
      </w:r>
      <w:r w:rsidR="00895452">
        <w:t xml:space="preserve"> [</w:t>
      </w:r>
      <w:r w:rsidR="00895452" w:rsidRPr="00895452">
        <w:rPr>
          <w:i/>
        </w:rPr>
        <w:t>Bitte den aktuellen geltenden Wortlaut des Prüfungsamts übernehmen</w:t>
      </w:r>
      <w:r w:rsidR="00895452">
        <w:rPr>
          <w:i/>
        </w:rPr>
        <w:t xml:space="preserve"> und ggfs. die Seite anpassen</w:t>
      </w:r>
      <w:r w:rsidR="00895452">
        <w:t>]</w:t>
      </w:r>
      <w:r w:rsidR="00895452">
        <w:tab/>
      </w:r>
    </w:p>
    <w:p w14:paraId="1F48FE9A" w14:textId="77777777" w:rsidR="00F5601B" w:rsidRDefault="00F5601B" w:rsidP="008E6B86"/>
    <w:p w14:paraId="4E5C1510" w14:textId="77777777" w:rsidR="00F5601B" w:rsidRDefault="00F5601B" w:rsidP="008E6B86"/>
    <w:p w14:paraId="231CF701" w14:textId="047EA6E7" w:rsidR="00895452" w:rsidRDefault="00F5601B" w:rsidP="008E6B86">
      <w:r w:rsidRPr="00F5601B">
        <w:t>Ich</w:t>
      </w:r>
      <w:r>
        <w:t xml:space="preserve">, </w:t>
      </w:r>
      <w:r w:rsidR="009B288C">
        <w:fldChar w:fldCharType="begin">
          <w:ffData>
            <w:name w:val="Text11"/>
            <w:enabled/>
            <w:calcOnExit w:val="0"/>
            <w:textInput/>
          </w:ffData>
        </w:fldChar>
      </w:r>
      <w:bookmarkStart w:id="18" w:name="Text11"/>
      <w:r>
        <w:instrText xml:space="preserve"> FORMTEXT </w:instrText>
      </w:r>
      <w:r w:rsidR="009B288C">
        <w:fldChar w:fldCharType="separate"/>
      </w:r>
      <w:r>
        <w:rPr>
          <w:noProof/>
        </w:rPr>
        <w:t> </w:t>
      </w:r>
      <w:r>
        <w:rPr>
          <w:noProof/>
        </w:rPr>
        <w:t> </w:t>
      </w:r>
      <w:r>
        <w:rPr>
          <w:noProof/>
        </w:rPr>
        <w:t> </w:t>
      </w:r>
      <w:r>
        <w:rPr>
          <w:noProof/>
        </w:rPr>
        <w:t> </w:t>
      </w:r>
      <w:r>
        <w:rPr>
          <w:noProof/>
        </w:rPr>
        <w:t> </w:t>
      </w:r>
      <w:r w:rsidR="009B288C">
        <w:fldChar w:fldCharType="end"/>
      </w:r>
      <w:bookmarkEnd w:id="18"/>
      <w:r>
        <w:t xml:space="preserve"> geboren am </w:t>
      </w:r>
      <w:r w:rsidR="009B288C">
        <w:fldChar w:fldCharType="begin">
          <w:ffData>
            <w:name w:val="Text12"/>
            <w:enabled/>
            <w:calcOnExit w:val="0"/>
            <w:textInput/>
          </w:ffData>
        </w:fldChar>
      </w:r>
      <w:bookmarkStart w:id="19" w:name="Text12"/>
      <w:r>
        <w:instrText xml:space="preserve"> FORMTEXT </w:instrText>
      </w:r>
      <w:r w:rsidR="009B288C">
        <w:fldChar w:fldCharType="separate"/>
      </w:r>
      <w:r>
        <w:rPr>
          <w:noProof/>
        </w:rPr>
        <w:t> </w:t>
      </w:r>
      <w:r>
        <w:rPr>
          <w:noProof/>
        </w:rPr>
        <w:t> </w:t>
      </w:r>
      <w:r>
        <w:rPr>
          <w:noProof/>
        </w:rPr>
        <w:t> </w:t>
      </w:r>
      <w:r>
        <w:rPr>
          <w:noProof/>
        </w:rPr>
        <w:t> </w:t>
      </w:r>
      <w:r>
        <w:rPr>
          <w:noProof/>
        </w:rPr>
        <w:t> </w:t>
      </w:r>
      <w:r w:rsidR="009B288C">
        <w:fldChar w:fldCharType="end"/>
      </w:r>
      <w:bookmarkEnd w:id="19"/>
      <w:r>
        <w:t>,</w:t>
      </w:r>
      <w:r w:rsidRPr="00F5601B">
        <w:t xml:space="preserve"> </w:t>
      </w:r>
      <w:r w:rsidR="00895452" w:rsidRPr="00895452">
        <w:t xml:space="preserve">versichere eidesstattlich, </w:t>
      </w:r>
      <w:proofErr w:type="spellStart"/>
      <w:r w:rsidR="00895452" w:rsidRPr="00895452">
        <w:t>dass</w:t>
      </w:r>
      <w:proofErr w:type="spellEnd"/>
      <w:r w:rsidR="00895452" w:rsidRPr="00895452">
        <w:t xml:space="preserve"> ich die vorliegende schriftliche Arbeit </w:t>
      </w:r>
      <w:proofErr w:type="spellStart"/>
      <w:r w:rsidR="00895452" w:rsidRPr="00895452">
        <w:t>selbstständig</w:t>
      </w:r>
      <w:proofErr w:type="spellEnd"/>
      <w:r w:rsidR="00895452" w:rsidRPr="00895452">
        <w:t xml:space="preserve"> </w:t>
      </w:r>
      <w:proofErr w:type="spellStart"/>
      <w:r w:rsidR="00895452" w:rsidRPr="00895452">
        <w:t>verfasst</w:t>
      </w:r>
      <w:proofErr w:type="spellEnd"/>
      <w:r w:rsidR="00895452" w:rsidRPr="00895452">
        <w:t xml:space="preserve"> und keine anderen als die von mir angegebenen Hilfsmittel benutzt habe. Die Stellen der Arbeit, die anderen Werken dem Wortlaut oder dem Sinne nach entnommen sind, wurden in jedem Fall unter Angabe der Quellen (einschließlich des World Wide Web und anderer elektronischer Text- und Datensammlungen) kenntlich gemacht. Dies gilt auch für beigegebene Zeichnungen, bildliche Darstellungen, Skizzen und dergleichen. Mir ist </w:t>
      </w:r>
      <w:proofErr w:type="spellStart"/>
      <w:r w:rsidR="00895452" w:rsidRPr="00895452">
        <w:t>bewusst</w:t>
      </w:r>
      <w:proofErr w:type="spellEnd"/>
      <w:r w:rsidR="00895452" w:rsidRPr="00895452">
        <w:t xml:space="preserve">, </w:t>
      </w:r>
      <w:proofErr w:type="spellStart"/>
      <w:r w:rsidR="00895452" w:rsidRPr="00895452">
        <w:t>dass</w:t>
      </w:r>
      <w:proofErr w:type="spellEnd"/>
      <w:r w:rsidR="00895452" w:rsidRPr="00895452">
        <w:t xml:space="preserve"> jedes Zuwiderhandeln als Täuschungsversuch zu gelten hat und gemäß § 16 bzw. 28 Allgemeine Bestimmungen mit "nicht ausreichend" bewertet wird.</w:t>
      </w:r>
    </w:p>
    <w:p w14:paraId="173D4A37" w14:textId="2554E49E" w:rsidR="00895452" w:rsidRDefault="00895452" w:rsidP="008E6B86"/>
    <w:p w14:paraId="44D3438F" w14:textId="77777777" w:rsidR="00895452" w:rsidRDefault="00895452" w:rsidP="008E6B86"/>
    <w:p w14:paraId="61A60384" w14:textId="77777777" w:rsidR="00F5601B" w:rsidRPr="00F5601B" w:rsidRDefault="00F5601B" w:rsidP="008E6B86"/>
    <w:p w14:paraId="38E1D364" w14:textId="2CBBBD17" w:rsidR="006010B7" w:rsidRDefault="009B288C" w:rsidP="008E6B86">
      <w:r>
        <w:fldChar w:fldCharType="begin">
          <w:ffData>
            <w:name w:val="Text9"/>
            <w:enabled/>
            <w:calcOnExit w:val="0"/>
            <w:textInput/>
          </w:ffData>
        </w:fldChar>
      </w:r>
      <w:bookmarkStart w:id="20" w:name="Text9"/>
      <w:r w:rsidR="00F5601B">
        <w:instrText xml:space="preserve"> FORMTEXT </w:instrText>
      </w:r>
      <w:r>
        <w:fldChar w:fldCharType="separate"/>
      </w:r>
      <w:r w:rsidR="00F5601B">
        <w:rPr>
          <w:noProof/>
        </w:rPr>
        <w:t> </w:t>
      </w:r>
      <w:r w:rsidR="00F5601B">
        <w:rPr>
          <w:noProof/>
        </w:rPr>
        <w:t> </w:t>
      </w:r>
      <w:r w:rsidR="00F5601B">
        <w:rPr>
          <w:noProof/>
        </w:rPr>
        <w:t> </w:t>
      </w:r>
      <w:r w:rsidR="00F5601B">
        <w:rPr>
          <w:noProof/>
        </w:rPr>
        <w:t> </w:t>
      </w:r>
      <w:r w:rsidR="00F5601B">
        <w:rPr>
          <w:noProof/>
        </w:rPr>
        <w:t> </w:t>
      </w:r>
      <w:r>
        <w:fldChar w:fldCharType="end"/>
      </w:r>
      <w:bookmarkEnd w:id="20"/>
      <w:r w:rsidR="00F5601B" w:rsidRPr="00F5601B">
        <w:t>, den</w:t>
      </w:r>
      <w:r w:rsidR="007526A0">
        <w:t xml:space="preserve"> [</w:t>
      </w:r>
      <w:r w:rsidR="00BC08FC" w:rsidRPr="00BC08FC">
        <w:rPr>
          <w:i/>
        </w:rPr>
        <w:t>Ort</w:t>
      </w:r>
      <w:r w:rsidR="00BC08FC">
        <w:rPr>
          <w:i/>
        </w:rPr>
        <w:t xml:space="preserve"> [, den]</w:t>
      </w:r>
      <w:r w:rsidR="00BC08FC">
        <w:t xml:space="preserve"> </w:t>
      </w:r>
      <w:r w:rsidR="007526A0" w:rsidRPr="00BC08FC">
        <w:rPr>
          <w:i/>
        </w:rPr>
        <w:t>Datum</w:t>
      </w:r>
      <w:r w:rsidR="00BC08FC">
        <w:rPr>
          <w:i/>
        </w:rPr>
        <w:t xml:space="preserve"> -</w:t>
      </w:r>
      <w:r w:rsidR="007526A0" w:rsidRPr="00BC08FC">
        <w:rPr>
          <w:i/>
        </w:rPr>
        <w:t xml:space="preserve"> bitte eintragen</w:t>
      </w:r>
      <w:r w:rsidR="007526A0">
        <w:t>]</w:t>
      </w:r>
      <w:r w:rsidR="00F5601B">
        <w:tab/>
      </w:r>
      <w:r w:rsidR="00F5601B">
        <w:tab/>
      </w:r>
      <w:r w:rsidR="00F5601B">
        <w:tab/>
      </w:r>
      <w:r w:rsidR="00F5601B">
        <w:tab/>
      </w:r>
      <w:r w:rsidR="00F5601B">
        <w:tab/>
      </w:r>
    </w:p>
    <w:p w14:paraId="4A778782" w14:textId="77777777" w:rsidR="006010B7" w:rsidRDefault="006010B7" w:rsidP="008E6B86"/>
    <w:p w14:paraId="66965A72" w14:textId="77777777" w:rsidR="006010B7" w:rsidRDefault="006010B7" w:rsidP="008E6B86"/>
    <w:p w14:paraId="3118A78C" w14:textId="77777777" w:rsidR="00F5601B" w:rsidRPr="00F5601B" w:rsidRDefault="00F5601B" w:rsidP="008E6B86">
      <w:r>
        <w:t>………………………………….</w:t>
      </w:r>
    </w:p>
    <w:sectPr w:rsidR="00F5601B" w:rsidRPr="00F5601B" w:rsidSect="00AA7674">
      <w:pgSz w:w="11906" w:h="16838" w:code="9"/>
      <w:pgMar w:top="1417" w:right="1417" w:bottom="1134" w:left="1417" w:header="709" w:footer="709" w:gutter="0"/>
      <w:pgNumType w:fmt="upperRoman" w:start="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A16F3" w14:textId="77777777" w:rsidR="002D5452" w:rsidRDefault="002D5452" w:rsidP="008E6B86">
      <w:r>
        <w:separator/>
      </w:r>
    </w:p>
  </w:endnote>
  <w:endnote w:type="continuationSeparator" w:id="0">
    <w:p w14:paraId="0651E732" w14:textId="77777777" w:rsidR="002D5452" w:rsidRDefault="002D5452" w:rsidP="008E6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F5603" w14:textId="77777777" w:rsidR="00ED390A" w:rsidRDefault="00ED390A" w:rsidP="008E6B86">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5FD39365" w14:textId="77777777" w:rsidR="00ED390A" w:rsidRDefault="00ED390A" w:rsidP="008E6B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51563" w14:textId="77777777" w:rsidR="00ED390A" w:rsidRDefault="00ED390A">
    <w:pPr>
      <w:pStyle w:val="Footer"/>
      <w:jc w:val="right"/>
    </w:pPr>
    <w:r>
      <w:fldChar w:fldCharType="begin"/>
    </w:r>
    <w:r>
      <w:instrText>PAGE   \* MERGEFORMAT</w:instrText>
    </w:r>
    <w:r>
      <w:fldChar w:fldCharType="separate"/>
    </w:r>
    <w:r>
      <w:rPr>
        <w:noProof/>
      </w:rPr>
      <w:t>VIII</w:t>
    </w:r>
    <w:r>
      <w:fldChar w:fldCharType="end"/>
    </w:r>
  </w:p>
  <w:p w14:paraId="18B2492A" w14:textId="77777777" w:rsidR="00ED390A" w:rsidRPr="003F0C23" w:rsidRDefault="00ED390A" w:rsidP="003F0C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1E3C5" w14:textId="77777777" w:rsidR="00ED390A" w:rsidRDefault="00ED390A">
    <w:pPr>
      <w:pStyle w:val="Footer"/>
      <w:jc w:val="right"/>
    </w:pPr>
  </w:p>
  <w:p w14:paraId="122BCAF2" w14:textId="77777777" w:rsidR="00ED390A" w:rsidRDefault="00ED390A" w:rsidP="008E6B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F0653" w14:textId="77777777" w:rsidR="002D5452" w:rsidRDefault="002D5452" w:rsidP="008E6B86">
      <w:r>
        <w:separator/>
      </w:r>
    </w:p>
  </w:footnote>
  <w:footnote w:type="continuationSeparator" w:id="0">
    <w:p w14:paraId="797D6243" w14:textId="77777777" w:rsidR="002D5452" w:rsidRDefault="002D5452" w:rsidP="008E6B86">
      <w:r>
        <w:continuationSeparator/>
      </w:r>
    </w:p>
  </w:footnote>
  <w:footnote w:id="1">
    <w:p w14:paraId="0FA5BC9D" w14:textId="77777777" w:rsidR="00ED390A" w:rsidRPr="00D64647" w:rsidRDefault="00ED390A" w:rsidP="008E6B86">
      <w:pPr>
        <w:pStyle w:val="FootnoteText"/>
        <w:rPr>
          <w:sz w:val="16"/>
          <w:szCs w:val="16"/>
          <w:lang w:val="en-GB"/>
        </w:rPr>
      </w:pPr>
      <w:r w:rsidRPr="00D64647">
        <w:rPr>
          <w:rStyle w:val="FootnoteReference"/>
          <w:sz w:val="16"/>
          <w:szCs w:val="16"/>
        </w:rPr>
        <w:footnoteRef/>
      </w:r>
      <w:r w:rsidRPr="00D64647">
        <w:rPr>
          <w:sz w:val="16"/>
          <w:szCs w:val="16"/>
          <w:lang w:val="en-GB"/>
        </w:rPr>
        <w:t xml:space="preserve"> </w:t>
      </w:r>
      <w:proofErr w:type="spellStart"/>
      <w:r w:rsidRPr="00D64647">
        <w:rPr>
          <w:sz w:val="16"/>
          <w:szCs w:val="16"/>
          <w:lang w:val="en-GB"/>
        </w:rPr>
        <w:t>Fußnoten</w:t>
      </w:r>
      <w:proofErr w:type="spellEnd"/>
      <w:r w:rsidRPr="00D64647">
        <w:rPr>
          <w:sz w:val="16"/>
          <w:szCs w:val="16"/>
          <w:lang w:val="en-GB"/>
        </w:rPr>
        <w:t xml:space="preserve"> in Times New Roman 8 </w:t>
      </w:r>
      <w:proofErr w:type="spellStart"/>
      <w:r w:rsidRPr="00D64647">
        <w:rPr>
          <w:sz w:val="16"/>
          <w:szCs w:val="16"/>
          <w:lang w:val="en-GB"/>
        </w:rPr>
        <w:t>pt</w:t>
      </w:r>
      <w:proofErr w:type="spellEnd"/>
      <w:r w:rsidRPr="00D64647">
        <w:rPr>
          <w:sz w:val="16"/>
          <w:szCs w:val="16"/>
          <w:lang w:val="en-GB"/>
        </w:rPr>
        <w:t xml:space="preserve"> </w:t>
      </w:r>
      <w:proofErr w:type="spellStart"/>
      <w:r w:rsidRPr="00D64647">
        <w:rPr>
          <w:sz w:val="16"/>
          <w:szCs w:val="16"/>
          <w:lang w:val="en-GB"/>
        </w:rPr>
        <w:t>oder</w:t>
      </w:r>
      <w:proofErr w:type="spellEnd"/>
      <w:r w:rsidRPr="00D64647">
        <w:rPr>
          <w:sz w:val="16"/>
          <w:szCs w:val="16"/>
          <w:lang w:val="en-GB"/>
        </w:rPr>
        <w:t xml:space="preserve"> 9 </w:t>
      </w:r>
      <w:proofErr w:type="spellStart"/>
      <w:r w:rsidRPr="00D64647">
        <w:rPr>
          <w:sz w:val="16"/>
          <w:szCs w:val="16"/>
          <w:lang w:val="en-GB"/>
        </w:rPr>
        <w:t>pt</w:t>
      </w:r>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9D5CA0"/>
    <w:multiLevelType w:val="multilevel"/>
    <w:tmpl w:val="8CC83F7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2E2"/>
    <w:rsid w:val="000037F4"/>
    <w:rsid w:val="00040ECA"/>
    <w:rsid w:val="00042CF1"/>
    <w:rsid w:val="000B095B"/>
    <w:rsid w:val="000C0EB0"/>
    <w:rsid w:val="001347A2"/>
    <w:rsid w:val="00142060"/>
    <w:rsid w:val="00171E3C"/>
    <w:rsid w:val="001812BC"/>
    <w:rsid w:val="00182158"/>
    <w:rsid w:val="001B0ABE"/>
    <w:rsid w:val="001C5E7B"/>
    <w:rsid w:val="001C6B4B"/>
    <w:rsid w:val="001E2C19"/>
    <w:rsid w:val="00204638"/>
    <w:rsid w:val="002138ED"/>
    <w:rsid w:val="00276450"/>
    <w:rsid w:val="00295E55"/>
    <w:rsid w:val="002B0DFE"/>
    <w:rsid w:val="002B3D55"/>
    <w:rsid w:val="002D5452"/>
    <w:rsid w:val="002D7908"/>
    <w:rsid w:val="00307259"/>
    <w:rsid w:val="0033525E"/>
    <w:rsid w:val="00360316"/>
    <w:rsid w:val="003754F3"/>
    <w:rsid w:val="00377832"/>
    <w:rsid w:val="0038620D"/>
    <w:rsid w:val="003A4AC4"/>
    <w:rsid w:val="003C3E47"/>
    <w:rsid w:val="003F0C23"/>
    <w:rsid w:val="003F1C8B"/>
    <w:rsid w:val="003F1E3E"/>
    <w:rsid w:val="0043072B"/>
    <w:rsid w:val="00435872"/>
    <w:rsid w:val="0044359E"/>
    <w:rsid w:val="0046170E"/>
    <w:rsid w:val="004A2493"/>
    <w:rsid w:val="004B2A4E"/>
    <w:rsid w:val="004D26F8"/>
    <w:rsid w:val="00532595"/>
    <w:rsid w:val="00567F19"/>
    <w:rsid w:val="0058001F"/>
    <w:rsid w:val="0059299D"/>
    <w:rsid w:val="005D1A4C"/>
    <w:rsid w:val="005D611C"/>
    <w:rsid w:val="006010B7"/>
    <w:rsid w:val="00632225"/>
    <w:rsid w:val="0063615D"/>
    <w:rsid w:val="00647171"/>
    <w:rsid w:val="006B5BAD"/>
    <w:rsid w:val="006B77A2"/>
    <w:rsid w:val="006F4D1C"/>
    <w:rsid w:val="007526A0"/>
    <w:rsid w:val="00761252"/>
    <w:rsid w:val="007C4790"/>
    <w:rsid w:val="0081262C"/>
    <w:rsid w:val="008248B6"/>
    <w:rsid w:val="00850E8D"/>
    <w:rsid w:val="00851849"/>
    <w:rsid w:val="00851F62"/>
    <w:rsid w:val="00895452"/>
    <w:rsid w:val="008A42E2"/>
    <w:rsid w:val="008C4D3D"/>
    <w:rsid w:val="008E2730"/>
    <w:rsid w:val="008E6B86"/>
    <w:rsid w:val="00914B79"/>
    <w:rsid w:val="00962F97"/>
    <w:rsid w:val="009B288C"/>
    <w:rsid w:val="009D3889"/>
    <w:rsid w:val="009E1A96"/>
    <w:rsid w:val="009E4922"/>
    <w:rsid w:val="00A63B4D"/>
    <w:rsid w:val="00A751C7"/>
    <w:rsid w:val="00AA7674"/>
    <w:rsid w:val="00AB07A3"/>
    <w:rsid w:val="00AB2514"/>
    <w:rsid w:val="00AC2666"/>
    <w:rsid w:val="00AD4B8F"/>
    <w:rsid w:val="00AF4DC3"/>
    <w:rsid w:val="00B02F26"/>
    <w:rsid w:val="00BA4E72"/>
    <w:rsid w:val="00BC08FC"/>
    <w:rsid w:val="00BC4A5C"/>
    <w:rsid w:val="00BD70B7"/>
    <w:rsid w:val="00BE1063"/>
    <w:rsid w:val="00BE7B5A"/>
    <w:rsid w:val="00C95E2F"/>
    <w:rsid w:val="00CA6F82"/>
    <w:rsid w:val="00D1520A"/>
    <w:rsid w:val="00D40D9F"/>
    <w:rsid w:val="00D6455A"/>
    <w:rsid w:val="00D64647"/>
    <w:rsid w:val="00DE3694"/>
    <w:rsid w:val="00DE4356"/>
    <w:rsid w:val="00DF186C"/>
    <w:rsid w:val="00E05A98"/>
    <w:rsid w:val="00E41E5E"/>
    <w:rsid w:val="00EB0144"/>
    <w:rsid w:val="00EB17AE"/>
    <w:rsid w:val="00ED390A"/>
    <w:rsid w:val="00ED5A6E"/>
    <w:rsid w:val="00EF28F8"/>
    <w:rsid w:val="00F05B5E"/>
    <w:rsid w:val="00F5601B"/>
    <w:rsid w:val="00F57182"/>
    <w:rsid w:val="00F87F93"/>
    <w:rsid w:val="00FB2CD6"/>
    <w:rsid w:val="00FC14AF"/>
    <w:rsid w:val="00FF699D"/>
    <w:rsid w:val="00FF7DE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F0A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390A"/>
    <w:pPr>
      <w:spacing w:line="360" w:lineRule="auto"/>
      <w:jc w:val="both"/>
    </w:pPr>
    <w:rPr>
      <w:sz w:val="24"/>
    </w:rPr>
  </w:style>
  <w:style w:type="paragraph" w:styleId="Heading1">
    <w:name w:val="heading 1"/>
    <w:basedOn w:val="Normal"/>
    <w:next w:val="Normal"/>
    <w:link w:val="Heading1Char"/>
    <w:autoRedefine/>
    <w:qFormat/>
    <w:rsid w:val="00A751C7"/>
    <w:pPr>
      <w:keepNext/>
      <w:spacing w:after="120"/>
      <w:outlineLvl w:val="0"/>
    </w:pPr>
    <w:rPr>
      <w:rFonts w:cs="Arial"/>
      <w:b/>
      <w:bCs/>
      <w:kern w:val="32"/>
      <w:sz w:val="32"/>
      <w:szCs w:val="32"/>
    </w:rPr>
  </w:style>
  <w:style w:type="paragraph" w:styleId="Heading2">
    <w:name w:val="heading 2"/>
    <w:basedOn w:val="Normal"/>
    <w:next w:val="Normal"/>
    <w:autoRedefine/>
    <w:qFormat/>
    <w:rsid w:val="0044359E"/>
    <w:pPr>
      <w:keepNext/>
      <w:spacing w:after="120"/>
      <w:outlineLvl w:val="1"/>
    </w:pPr>
    <w:rPr>
      <w:b/>
      <w:bCs/>
      <w:iCs/>
      <w:sz w:val="28"/>
    </w:rPr>
  </w:style>
  <w:style w:type="paragraph" w:styleId="Heading3">
    <w:name w:val="heading 3"/>
    <w:basedOn w:val="Normal"/>
    <w:next w:val="Normal"/>
    <w:autoRedefine/>
    <w:qFormat/>
    <w:rsid w:val="00EF28F8"/>
    <w:pPr>
      <w:keepNext/>
      <w:spacing w:after="1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C0EB0"/>
    <w:pPr>
      <w:tabs>
        <w:tab w:val="center" w:pos="4536"/>
        <w:tab w:val="right" w:pos="9072"/>
      </w:tabs>
    </w:pPr>
  </w:style>
  <w:style w:type="character" w:styleId="PageNumber">
    <w:name w:val="page number"/>
    <w:basedOn w:val="DefaultParagraphFont"/>
    <w:rsid w:val="000C0EB0"/>
  </w:style>
  <w:style w:type="paragraph" w:styleId="Header">
    <w:name w:val="header"/>
    <w:basedOn w:val="Normal"/>
    <w:link w:val="HeaderChar"/>
    <w:qFormat/>
    <w:rsid w:val="006B5BAD"/>
    <w:pPr>
      <w:tabs>
        <w:tab w:val="center" w:pos="4536"/>
        <w:tab w:val="right" w:pos="9072"/>
      </w:tabs>
    </w:pPr>
  </w:style>
  <w:style w:type="paragraph" w:styleId="FootnoteText">
    <w:name w:val="footnote text"/>
    <w:basedOn w:val="Normal"/>
    <w:semiHidden/>
    <w:rsid w:val="001812BC"/>
    <w:rPr>
      <w:sz w:val="20"/>
    </w:rPr>
  </w:style>
  <w:style w:type="character" w:styleId="FootnoteReference">
    <w:name w:val="footnote reference"/>
    <w:semiHidden/>
    <w:rsid w:val="001812BC"/>
    <w:rPr>
      <w:vertAlign w:val="superscript"/>
    </w:rPr>
  </w:style>
  <w:style w:type="paragraph" w:styleId="TOC1">
    <w:name w:val="toc 1"/>
    <w:basedOn w:val="Normal"/>
    <w:next w:val="Normal"/>
    <w:autoRedefine/>
    <w:uiPriority w:val="39"/>
    <w:rsid w:val="00FC14AF"/>
    <w:pPr>
      <w:tabs>
        <w:tab w:val="right" w:leader="dot" w:pos="8789"/>
      </w:tabs>
    </w:pPr>
    <w:rPr>
      <w:b/>
      <w:noProof/>
    </w:rPr>
  </w:style>
  <w:style w:type="paragraph" w:styleId="TOC2">
    <w:name w:val="toc 2"/>
    <w:basedOn w:val="Normal"/>
    <w:next w:val="Normal"/>
    <w:autoRedefine/>
    <w:uiPriority w:val="39"/>
    <w:rsid w:val="008248B6"/>
    <w:pPr>
      <w:ind w:left="240"/>
    </w:pPr>
  </w:style>
  <w:style w:type="paragraph" w:styleId="TOC3">
    <w:name w:val="toc 3"/>
    <w:basedOn w:val="Normal"/>
    <w:next w:val="Normal"/>
    <w:autoRedefine/>
    <w:uiPriority w:val="39"/>
    <w:rsid w:val="008248B6"/>
    <w:pPr>
      <w:ind w:left="480"/>
    </w:pPr>
  </w:style>
  <w:style w:type="character" w:styleId="Hyperlink">
    <w:name w:val="Hyperlink"/>
    <w:uiPriority w:val="99"/>
    <w:rsid w:val="008248B6"/>
    <w:rPr>
      <w:color w:val="0000FF"/>
      <w:u w:val="single"/>
    </w:rPr>
  </w:style>
  <w:style w:type="paragraph" w:styleId="BalloonText">
    <w:name w:val="Balloon Text"/>
    <w:basedOn w:val="Normal"/>
    <w:link w:val="BalloonTextChar"/>
    <w:rsid w:val="008E6B86"/>
    <w:rPr>
      <w:rFonts w:ascii="Tahoma" w:hAnsi="Tahoma" w:cs="Tahoma"/>
      <w:sz w:val="16"/>
      <w:szCs w:val="16"/>
    </w:rPr>
  </w:style>
  <w:style w:type="character" w:customStyle="1" w:styleId="BalloonTextChar">
    <w:name w:val="Balloon Text Char"/>
    <w:link w:val="BalloonText"/>
    <w:rsid w:val="008E6B86"/>
    <w:rPr>
      <w:rFonts w:ascii="Tahoma" w:hAnsi="Tahoma" w:cs="Tahoma"/>
      <w:sz w:val="16"/>
      <w:szCs w:val="16"/>
    </w:rPr>
  </w:style>
  <w:style w:type="paragraph" w:styleId="Title">
    <w:name w:val="Title"/>
    <w:basedOn w:val="Normal"/>
    <w:next w:val="Normal"/>
    <w:link w:val="TitleChar"/>
    <w:autoRedefine/>
    <w:qFormat/>
    <w:rsid w:val="001B0ABE"/>
    <w:pPr>
      <w:spacing w:before="960" w:after="480" w:line="240" w:lineRule="auto"/>
      <w:jc w:val="center"/>
    </w:pPr>
    <w:rPr>
      <w:b/>
      <w:bCs/>
      <w:kern w:val="28"/>
      <w:sz w:val="48"/>
      <w:szCs w:val="32"/>
    </w:rPr>
  </w:style>
  <w:style w:type="character" w:customStyle="1" w:styleId="TitleChar">
    <w:name w:val="Title Char"/>
    <w:link w:val="Title"/>
    <w:rsid w:val="001B0ABE"/>
    <w:rPr>
      <w:b/>
      <w:bCs/>
      <w:kern w:val="28"/>
      <w:sz w:val="48"/>
      <w:szCs w:val="32"/>
    </w:rPr>
  </w:style>
  <w:style w:type="paragraph" w:customStyle="1" w:styleId="Verzeichnisse">
    <w:name w:val="Verzeichnisse"/>
    <w:basedOn w:val="Normal"/>
    <w:link w:val="VerzeichnisseZchn"/>
    <w:autoRedefine/>
    <w:qFormat/>
    <w:rsid w:val="00AB2514"/>
    <w:rPr>
      <w:b/>
      <w:sz w:val="32"/>
    </w:rPr>
  </w:style>
  <w:style w:type="character" w:customStyle="1" w:styleId="FooterChar">
    <w:name w:val="Footer Char"/>
    <w:link w:val="Footer"/>
    <w:uiPriority w:val="99"/>
    <w:rsid w:val="003F0C23"/>
    <w:rPr>
      <w:sz w:val="24"/>
      <w:szCs w:val="24"/>
    </w:rPr>
  </w:style>
  <w:style w:type="character" w:customStyle="1" w:styleId="Heading1Char">
    <w:name w:val="Heading 1 Char"/>
    <w:link w:val="Heading1"/>
    <w:rsid w:val="00A751C7"/>
    <w:rPr>
      <w:rFonts w:cs="Arial"/>
      <w:b/>
      <w:bCs/>
      <w:kern w:val="32"/>
      <w:sz w:val="32"/>
      <w:szCs w:val="32"/>
    </w:rPr>
  </w:style>
  <w:style w:type="character" w:customStyle="1" w:styleId="VerzeichnisseZchn">
    <w:name w:val="Verzeichnisse Zchn"/>
    <w:link w:val="Verzeichnisse"/>
    <w:rsid w:val="00AB2514"/>
    <w:rPr>
      <w:b/>
      <w:sz w:val="32"/>
      <w:szCs w:val="24"/>
    </w:rPr>
  </w:style>
  <w:style w:type="paragraph" w:customStyle="1" w:styleId="Titelblatt">
    <w:name w:val="Titelblatt"/>
    <w:basedOn w:val="Normal"/>
    <w:link w:val="TitelblattZchn"/>
    <w:autoRedefine/>
    <w:qFormat/>
    <w:rsid w:val="001B0ABE"/>
    <w:pPr>
      <w:spacing w:line="240" w:lineRule="auto"/>
      <w:jc w:val="center"/>
    </w:pPr>
  </w:style>
  <w:style w:type="paragraph" w:customStyle="1" w:styleId="Titelblattfett">
    <w:name w:val="Titelblatt_fett"/>
    <w:basedOn w:val="Titelblatt"/>
    <w:link w:val="TitelblattfettZchn"/>
    <w:autoRedefine/>
    <w:qFormat/>
    <w:rsid w:val="00D40D9F"/>
    <w:rPr>
      <w:b/>
    </w:rPr>
  </w:style>
  <w:style w:type="character" w:customStyle="1" w:styleId="TitelblattZchn">
    <w:name w:val="Titelblatt Zchn"/>
    <w:link w:val="Titelblatt"/>
    <w:rsid w:val="001B0ABE"/>
    <w:rPr>
      <w:sz w:val="24"/>
      <w:szCs w:val="24"/>
    </w:rPr>
  </w:style>
  <w:style w:type="paragraph" w:styleId="TOCHeading">
    <w:name w:val="TOC Heading"/>
    <w:basedOn w:val="Heading1"/>
    <w:next w:val="Normal"/>
    <w:uiPriority w:val="39"/>
    <w:semiHidden/>
    <w:unhideWhenUsed/>
    <w:qFormat/>
    <w:rsid w:val="00AB2514"/>
    <w:pPr>
      <w:keepLines/>
      <w:spacing w:before="480" w:after="0" w:line="276" w:lineRule="auto"/>
      <w:outlineLvl w:val="9"/>
    </w:pPr>
    <w:rPr>
      <w:rFonts w:ascii="Cambria" w:hAnsi="Cambria" w:cs="Times New Roman"/>
      <w:color w:val="365F91"/>
      <w:kern w:val="0"/>
      <w:sz w:val="28"/>
      <w:szCs w:val="28"/>
    </w:rPr>
  </w:style>
  <w:style w:type="character" w:customStyle="1" w:styleId="TitelblattfettZchn">
    <w:name w:val="Titelblatt_fett Zchn"/>
    <w:link w:val="Titelblattfett"/>
    <w:rsid w:val="00D40D9F"/>
    <w:rPr>
      <w:b/>
      <w:sz w:val="24"/>
      <w:szCs w:val="24"/>
    </w:rPr>
  </w:style>
  <w:style w:type="paragraph" w:styleId="ListParagraph">
    <w:name w:val="List Paragraph"/>
    <w:basedOn w:val="Normal"/>
    <w:uiPriority w:val="34"/>
    <w:qFormat/>
    <w:rsid w:val="00ED390A"/>
    <w:pPr>
      <w:ind w:left="720"/>
      <w:contextualSpacing/>
    </w:pPr>
  </w:style>
  <w:style w:type="character" w:customStyle="1" w:styleId="HeaderChar">
    <w:name w:val="Header Char"/>
    <w:basedOn w:val="DefaultParagraphFont"/>
    <w:link w:val="Header"/>
    <w:rsid w:val="00FF699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200E7765-A72F-458D-9222-2992D6656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Vorlage_wissenschaftliche Arbeiten 2025.dotx</Template>
  <TotalTime>0</TotalTime>
  <Pages>9</Pages>
  <Words>437</Words>
  <Characters>2496</Characters>
  <Application>Microsoft Office Word</Application>
  <DocSecurity>0</DocSecurity>
  <Lines>20</Lines>
  <Paragraphs>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Microsoft</Company>
  <LinksUpToDate>false</LinksUpToDate>
  <CharactersWithSpaces>2928</CharactersWithSpaces>
  <SharedDoc>false</SharedDoc>
  <HLinks>
    <vt:vector size="30" baseType="variant">
      <vt:variant>
        <vt:i4>1376311</vt:i4>
      </vt:variant>
      <vt:variant>
        <vt:i4>55</vt:i4>
      </vt:variant>
      <vt:variant>
        <vt:i4>0</vt:i4>
      </vt:variant>
      <vt:variant>
        <vt:i4>5</vt:i4>
      </vt:variant>
      <vt:variant>
        <vt:lpwstr/>
      </vt:variant>
      <vt:variant>
        <vt:lpwstr>_Toc312232536</vt:lpwstr>
      </vt:variant>
      <vt:variant>
        <vt:i4>1376311</vt:i4>
      </vt:variant>
      <vt:variant>
        <vt:i4>49</vt:i4>
      </vt:variant>
      <vt:variant>
        <vt:i4>0</vt:i4>
      </vt:variant>
      <vt:variant>
        <vt:i4>5</vt:i4>
      </vt:variant>
      <vt:variant>
        <vt:lpwstr/>
      </vt:variant>
      <vt:variant>
        <vt:lpwstr>_Toc312232535</vt:lpwstr>
      </vt:variant>
      <vt:variant>
        <vt:i4>1376311</vt:i4>
      </vt:variant>
      <vt:variant>
        <vt:i4>43</vt:i4>
      </vt:variant>
      <vt:variant>
        <vt:i4>0</vt:i4>
      </vt:variant>
      <vt:variant>
        <vt:i4>5</vt:i4>
      </vt:variant>
      <vt:variant>
        <vt:lpwstr/>
      </vt:variant>
      <vt:variant>
        <vt:lpwstr>_Toc312232534</vt:lpwstr>
      </vt:variant>
      <vt:variant>
        <vt:i4>1376311</vt:i4>
      </vt:variant>
      <vt:variant>
        <vt:i4>37</vt:i4>
      </vt:variant>
      <vt:variant>
        <vt:i4>0</vt:i4>
      </vt:variant>
      <vt:variant>
        <vt:i4>5</vt:i4>
      </vt:variant>
      <vt:variant>
        <vt:lpwstr/>
      </vt:variant>
      <vt:variant>
        <vt:lpwstr>_Toc312232533</vt:lpwstr>
      </vt:variant>
      <vt:variant>
        <vt:i4>1376311</vt:i4>
      </vt:variant>
      <vt:variant>
        <vt:i4>31</vt:i4>
      </vt:variant>
      <vt:variant>
        <vt:i4>0</vt:i4>
      </vt:variant>
      <vt:variant>
        <vt:i4>5</vt:i4>
      </vt:variant>
      <vt:variant>
        <vt:lpwstr/>
      </vt:variant>
      <vt:variant>
        <vt:lpwstr>_Toc312232532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 Dr. Thomas Friedrich Armbrüster</dc:creator>
  <cp:lastModifiedBy>Stephanie Benz</cp:lastModifiedBy>
  <cp:revision>10</cp:revision>
  <dcterms:created xsi:type="dcterms:W3CDTF">2025-03-04T15:08:00Z</dcterms:created>
  <dcterms:modified xsi:type="dcterms:W3CDTF">2025-10-14T15:35:00Z</dcterms:modified>
</cp:coreProperties>
</file>